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8EC44" w14:textId="507E1F83" w:rsidR="00933C97" w:rsidRDefault="00933C97">
      <w:pPr>
        <w:pStyle w:val="ac"/>
      </w:pPr>
      <w:bookmarkStart w:id="0" w:name="_Hlk89329171"/>
      <w:bookmarkEnd w:id="0"/>
    </w:p>
    <w:p w14:paraId="0871ABA2" w14:textId="06599AA2" w:rsidR="00216B24" w:rsidRDefault="000A44CE" w:rsidP="00B31EF1">
      <w:pPr>
        <w:pStyle w:val="1"/>
      </w:pPr>
      <w:bookmarkStart w:id="1" w:name="_Ref346697248"/>
      <w:r>
        <w:rPr>
          <w:rFonts w:hint="eastAsia"/>
        </w:rPr>
        <w:t>ファイル</w:t>
      </w:r>
      <w:r w:rsidR="00AF63EA">
        <w:rPr>
          <w:rFonts w:hint="eastAsia"/>
        </w:rPr>
        <w:t>共有システムを</w:t>
      </w:r>
      <w:r w:rsidR="00AF63EA">
        <w:br/>
      </w:r>
      <w:r w:rsidR="00AF63EA">
        <w:rPr>
          <w:rFonts w:hint="eastAsia"/>
        </w:rPr>
        <w:t>利用する</w:t>
      </w:r>
    </w:p>
    <w:p w14:paraId="0BD2113D" w14:textId="49EC8899" w:rsidR="00216B24" w:rsidRDefault="00BB43D6" w:rsidP="00216B24">
      <w:pPr>
        <w:pStyle w:val="-2"/>
      </w:pPr>
      <w:r>
        <w:fldChar w:fldCharType="begin"/>
      </w:r>
      <w:r>
        <w:instrText xml:space="preserve"> REF _Ref346697166 \r \h </w:instrText>
      </w:r>
      <w:r>
        <w:fldChar w:fldCharType="separate"/>
      </w:r>
      <w:r>
        <w:t>7.1</w:t>
      </w:r>
      <w:r>
        <w:fldChar w:fldCharType="end"/>
      </w:r>
      <w:r w:rsidR="00216B24">
        <w:rPr>
          <w:rFonts w:hint="eastAsia"/>
        </w:rPr>
        <w:tab/>
      </w:r>
      <w:r w:rsidR="00413CC4">
        <w:fldChar w:fldCharType="begin"/>
      </w:r>
      <w:r w:rsidR="00413CC4">
        <w:instrText xml:space="preserve"> </w:instrText>
      </w:r>
      <w:r w:rsidR="00413CC4">
        <w:rPr>
          <w:rFonts w:hint="eastAsia"/>
        </w:rPr>
        <w:instrText xml:space="preserve">REF </w:instrText>
      </w:r>
      <w:r w:rsidR="00413CC4">
        <w:rPr>
          <w:rFonts w:hint="eastAsia"/>
        </w:rPr>
        <w:instrText>ファイル転送の概要</w:instrText>
      </w:r>
      <w:r w:rsidR="00413CC4">
        <w:rPr>
          <w:rFonts w:hint="eastAsia"/>
        </w:rPr>
        <w:instrText xml:space="preserve"> \h</w:instrText>
      </w:r>
      <w:r w:rsidR="00413CC4">
        <w:instrText xml:space="preserve"> </w:instrText>
      </w:r>
      <w:r w:rsidR="00413CC4">
        <w:fldChar w:fldCharType="separate"/>
      </w:r>
      <w:r w:rsidR="00AF63EA">
        <w:rPr>
          <w:rFonts w:hint="eastAsia"/>
        </w:rPr>
        <w:t>ファイル共有システムの概要</w:t>
      </w:r>
      <w:r w:rsidR="00413CC4">
        <w:fldChar w:fldCharType="end"/>
      </w:r>
      <w:r w:rsidR="00D44999">
        <w:fldChar w:fldCharType="begin"/>
      </w:r>
      <w:r w:rsidR="00D44999">
        <w:instrText xml:space="preserve"> REF  fairutensou \h </w:instrText>
      </w:r>
      <w:r w:rsidR="00D44999">
        <w:fldChar w:fldCharType="end"/>
      </w:r>
      <w:r w:rsidR="00216B24">
        <w:rPr>
          <w:rFonts w:hint="eastAsia"/>
        </w:rPr>
        <w:br/>
      </w:r>
      <w:r>
        <w:fldChar w:fldCharType="begin"/>
      </w:r>
      <w:r>
        <w:instrText xml:space="preserve"> REF </w:instrText>
      </w:r>
      <w:r>
        <w:instrText>外部共有</w:instrText>
      </w:r>
      <w:r>
        <w:instrText xml:space="preserve"> \r \h </w:instrText>
      </w:r>
      <w:r>
        <w:fldChar w:fldCharType="separate"/>
      </w:r>
      <w:r>
        <w:t>7.2</w:t>
      </w:r>
      <w:r>
        <w:fldChar w:fldCharType="end"/>
      </w:r>
      <w:r w:rsidR="00216B24">
        <w:rPr>
          <w:rFonts w:hint="eastAsia"/>
        </w:rPr>
        <w:tab/>
      </w:r>
      <w:r w:rsidR="00D44999">
        <w:fldChar w:fldCharType="begin"/>
      </w:r>
      <w:r w:rsidR="00D44999">
        <w:instrText xml:space="preserve"> REF  kyouyufairusettei \h </w:instrText>
      </w:r>
      <w:r w:rsidR="00D44999">
        <w:fldChar w:fldCharType="end"/>
      </w:r>
      <w:r w:rsidR="00413CC4">
        <w:fldChar w:fldCharType="begin"/>
      </w:r>
      <w:r w:rsidR="00413CC4">
        <w:instrText xml:space="preserve"> REF </w:instrText>
      </w:r>
      <w:r w:rsidR="00413CC4">
        <w:instrText>外部共有</w:instrText>
      </w:r>
      <w:r w:rsidR="00413CC4">
        <w:instrText xml:space="preserve"> \h </w:instrText>
      </w:r>
      <w:r w:rsidR="00413CC4">
        <w:fldChar w:fldCharType="separate"/>
      </w:r>
      <w:r w:rsidR="00413CC4">
        <w:rPr>
          <w:rFonts w:hint="eastAsia"/>
        </w:rPr>
        <w:t>共有ファイルを設定する（外部送信）</w:t>
      </w:r>
      <w:r w:rsidR="00413CC4">
        <w:fldChar w:fldCharType="end"/>
      </w:r>
      <w:r w:rsidR="00413CC4">
        <w:br/>
      </w:r>
      <w:r>
        <w:fldChar w:fldCharType="begin"/>
      </w:r>
      <w:r>
        <w:instrText xml:space="preserve"> REF </w:instrText>
      </w:r>
      <w:r>
        <w:instrText>内部共有</w:instrText>
      </w:r>
      <w:r>
        <w:instrText xml:space="preserve"> \r \h </w:instrText>
      </w:r>
      <w:r>
        <w:fldChar w:fldCharType="separate"/>
      </w:r>
      <w:r>
        <w:t>7.3</w:t>
      </w:r>
      <w:r>
        <w:fldChar w:fldCharType="end"/>
      </w:r>
      <w:r w:rsidR="00413CC4">
        <w:tab/>
      </w:r>
      <w:r w:rsidR="00413CC4">
        <w:fldChar w:fldCharType="begin"/>
      </w:r>
      <w:r w:rsidR="00413CC4">
        <w:instrText xml:space="preserve"> REF </w:instrText>
      </w:r>
      <w:r w:rsidR="00413CC4">
        <w:instrText>内部共有</w:instrText>
      </w:r>
      <w:r w:rsidR="00413CC4">
        <w:instrText xml:space="preserve"> \h </w:instrText>
      </w:r>
      <w:r w:rsidR="00413CC4">
        <w:fldChar w:fldCharType="separate"/>
      </w:r>
      <w:r w:rsidR="00413CC4">
        <w:rPr>
          <w:rFonts w:hint="eastAsia"/>
        </w:rPr>
        <w:t>共有ファイルを設定する（内部送信）</w:t>
      </w:r>
      <w:r w:rsidR="00413CC4">
        <w:fldChar w:fldCharType="end"/>
      </w:r>
    </w:p>
    <w:p w14:paraId="75F14E0B" w14:textId="12B66C2B" w:rsidR="00413CC4" w:rsidRPr="00413CC4" w:rsidRDefault="00413CC4" w:rsidP="00413CC4"/>
    <w:p w14:paraId="14EC0B28" w14:textId="77777777" w:rsidR="00216B24" w:rsidRDefault="00216B24" w:rsidP="00216B24">
      <w:pPr>
        <w:pStyle w:val="ac"/>
      </w:pPr>
      <w:r>
        <w:br w:type="page"/>
      </w:r>
    </w:p>
    <w:p w14:paraId="3E74C7A3" w14:textId="73C46A6A" w:rsidR="00216B24" w:rsidRDefault="000A44CE" w:rsidP="00216B24">
      <w:pPr>
        <w:pStyle w:val="21"/>
      </w:pPr>
      <w:bookmarkStart w:id="2" w:name="_Ref346697166"/>
      <w:bookmarkStart w:id="3" w:name="_Toc474943886"/>
      <w:bookmarkStart w:id="4" w:name="_Ref89351492"/>
      <w:bookmarkStart w:id="5" w:name="ファイル転送の概要"/>
      <w:r>
        <w:rPr>
          <w:rFonts w:hint="eastAsia"/>
        </w:rPr>
        <w:lastRenderedPageBreak/>
        <w:t>ファイル</w:t>
      </w:r>
      <w:r w:rsidR="00AF63EA">
        <w:rPr>
          <w:rFonts w:hint="eastAsia"/>
        </w:rPr>
        <w:t>共有システム</w:t>
      </w:r>
      <w:r>
        <w:rPr>
          <w:rFonts w:hint="eastAsia"/>
        </w:rPr>
        <w:t>の概要</w:t>
      </w:r>
      <w:bookmarkEnd w:id="2"/>
      <w:bookmarkEnd w:id="3"/>
      <w:bookmarkEnd w:id="4"/>
      <w:bookmarkEnd w:id="5"/>
    </w:p>
    <w:p w14:paraId="673DDCB7" w14:textId="2E7826A2" w:rsidR="00153E3C" w:rsidRDefault="003416D9" w:rsidP="00E66C26">
      <w:pPr>
        <w:pStyle w:val="ac"/>
      </w:pPr>
      <w:r>
        <w:rPr>
          <w:rFonts w:hint="eastAsia"/>
        </w:rPr>
        <w:t>一般</w:t>
      </w:r>
      <w:r w:rsidRPr="00323AD0">
        <w:rPr>
          <w:rFonts w:hint="eastAsia"/>
        </w:rPr>
        <w:t>利用者</w:t>
      </w:r>
      <w:r w:rsidR="00323AD0" w:rsidRPr="00323AD0">
        <w:rPr>
          <w:rFonts w:hint="eastAsia"/>
        </w:rPr>
        <w:t>が</w:t>
      </w:r>
      <w:r>
        <w:rPr>
          <w:rFonts w:hint="eastAsia"/>
        </w:rPr>
        <w:t>共有した</w:t>
      </w:r>
      <w:r w:rsidRPr="00323AD0">
        <w:rPr>
          <w:rFonts w:hint="eastAsia"/>
        </w:rPr>
        <w:t>ファイルを</w:t>
      </w:r>
      <w:r w:rsidR="00323AD0" w:rsidRPr="00323AD0">
        <w:rPr>
          <w:rFonts w:hint="eastAsia"/>
        </w:rPr>
        <w:t>、任意の者に</w:t>
      </w:r>
      <w:r w:rsidR="00323AD0" w:rsidRPr="00323AD0">
        <w:t>Webサーバ</w:t>
      </w:r>
      <w:r w:rsidR="00D87583">
        <w:rPr>
          <w:rFonts w:hint="eastAsia"/>
        </w:rPr>
        <w:t>ー</w:t>
      </w:r>
      <w:r w:rsidR="00323AD0" w:rsidRPr="00323AD0">
        <w:t>を経由して受け渡す機能</w:t>
      </w:r>
      <w:r w:rsidR="00323AD0">
        <w:rPr>
          <w:rFonts w:hint="eastAsia"/>
        </w:rPr>
        <w:t>で</w:t>
      </w:r>
      <w:r w:rsidR="00323AD0" w:rsidRPr="00323AD0">
        <w:t>す。</w:t>
      </w:r>
    </w:p>
    <w:p w14:paraId="3282CEF9" w14:textId="081D977E" w:rsidR="00E66C26" w:rsidRDefault="00153E3C" w:rsidP="00E66C26">
      <w:pPr>
        <w:pStyle w:val="ac"/>
      </w:pPr>
      <w:r>
        <w:rPr>
          <w:rFonts w:hint="eastAsia"/>
        </w:rPr>
        <w:t>内部間でのファイル共有、外部とのファイル共有に使用できます。</w:t>
      </w:r>
      <w:r w:rsidR="00323AD0">
        <w:br/>
      </w:r>
      <w:r w:rsidR="00687049" w:rsidRPr="00687049">
        <w:rPr>
          <w:rFonts w:hint="eastAsia"/>
        </w:rPr>
        <w:t>共有相手のメールアドレスを指定して、ファイル共有を行うことができます。</w:t>
      </w:r>
      <w:r w:rsidR="003416D9">
        <w:rPr>
          <w:rFonts w:hint="eastAsia"/>
        </w:rPr>
        <w:t>一般</w:t>
      </w:r>
      <w:r w:rsidR="003416D9" w:rsidRPr="00427D06">
        <w:rPr>
          <w:rFonts w:hint="eastAsia"/>
        </w:rPr>
        <w:t>利用者</w:t>
      </w:r>
      <w:r w:rsidR="003B2EC6" w:rsidRPr="00427D06">
        <w:rPr>
          <w:rFonts w:hint="eastAsia"/>
        </w:rPr>
        <w:t>（共有元）は、</w:t>
      </w:r>
      <w:r w:rsidR="00601CED">
        <w:rPr>
          <w:rFonts w:hint="eastAsia"/>
        </w:rPr>
        <w:t>「</w:t>
      </w:r>
      <w:r w:rsidR="00C9058D">
        <w:rPr>
          <w:rFonts w:hint="eastAsia"/>
        </w:rPr>
        <w:t>e</w:t>
      </w:r>
      <w:r w:rsidR="00C9058D">
        <w:t>xternal-folder</w:t>
      </w:r>
      <w:r w:rsidR="00601CED">
        <w:rPr>
          <w:rFonts w:hint="eastAsia"/>
        </w:rPr>
        <w:t>」</w:t>
      </w:r>
      <w:r w:rsidR="00842694">
        <w:rPr>
          <w:rFonts w:hint="eastAsia"/>
        </w:rPr>
        <w:t>、</w:t>
      </w:r>
      <w:r w:rsidR="00601CED">
        <w:rPr>
          <w:rFonts w:hint="eastAsia"/>
        </w:rPr>
        <w:t>「</w:t>
      </w:r>
      <w:r w:rsidR="00C9058D">
        <w:rPr>
          <w:rFonts w:hint="eastAsia"/>
        </w:rPr>
        <w:t>i</w:t>
      </w:r>
      <w:r w:rsidR="00C9058D">
        <w:t>nternal-folder</w:t>
      </w:r>
      <w:r w:rsidR="00601CED">
        <w:rPr>
          <w:rFonts w:hint="eastAsia"/>
        </w:rPr>
        <w:t>」</w:t>
      </w:r>
      <w:r w:rsidR="003B2EC6" w:rsidRPr="00427D06">
        <w:rPr>
          <w:rFonts w:hint="eastAsia"/>
        </w:rPr>
        <w:t>にデータを保存します。その後、</w:t>
      </w:r>
      <w:r w:rsidR="00E66C26">
        <w:rPr>
          <w:rFonts w:hint="eastAsia"/>
        </w:rPr>
        <w:t>任意の共有ファイルに対して一時</w:t>
      </w:r>
      <w:r w:rsidR="00E66C26">
        <w:t>URLとパスワードを発行し、共有相手へURL通知メール、パスワード通知メールをそれぞれ送信します。</w:t>
      </w:r>
    </w:p>
    <w:p w14:paraId="4FF2BB1B" w14:textId="7105971A" w:rsidR="003B2EC6" w:rsidRPr="00427D06" w:rsidRDefault="00E66C26" w:rsidP="00E66C26">
      <w:pPr>
        <w:pStyle w:val="ac"/>
      </w:pPr>
      <w:r>
        <w:rPr>
          <w:rFonts w:hint="eastAsia"/>
        </w:rPr>
        <w:t>共有相手は、受信した共有通知メールに記載された</w:t>
      </w:r>
      <w:r>
        <w:t>URLとパスワードを利用し、ファイルにアクセスします。</w:t>
      </w:r>
      <w:r w:rsidR="002165D5">
        <w:rPr>
          <w:rFonts w:hint="eastAsia"/>
        </w:rPr>
        <w:t>外部用に</w:t>
      </w:r>
      <w:r>
        <w:t>通知された一時URLは</w:t>
      </w:r>
      <w:r w:rsidR="002165D5">
        <w:rPr>
          <w:rFonts w:hint="eastAsia"/>
        </w:rPr>
        <w:t>、</w:t>
      </w:r>
      <w:r>
        <w:t>有</w:t>
      </w:r>
      <w:r w:rsidR="003416D9">
        <w:rPr>
          <w:rFonts w:hint="eastAsia"/>
        </w:rPr>
        <w:t>効</w:t>
      </w:r>
      <w:r>
        <w:t>期限を過ぎると自動的に無効化され、外部用共有</w:t>
      </w:r>
      <w:r w:rsidR="003416D9">
        <w:rPr>
          <w:rFonts w:hint="eastAsia"/>
        </w:rPr>
        <w:t>フォルダ</w:t>
      </w:r>
      <w:r>
        <w:t>内に保存したデータも自動で削除されます</w:t>
      </w:r>
      <w:r w:rsidR="003B2EC6" w:rsidRPr="00427D06">
        <w:rPr>
          <w:rFonts w:hint="eastAsia"/>
        </w:rPr>
        <w:t>。</w:t>
      </w:r>
    </w:p>
    <w:p w14:paraId="37B0EC6D" w14:textId="02A1C193" w:rsidR="00216B24" w:rsidRDefault="00216B24" w:rsidP="00216B24">
      <w:pPr>
        <w:pStyle w:val="ac"/>
      </w:pPr>
      <w:r>
        <w:br w:type="page"/>
      </w:r>
    </w:p>
    <w:p w14:paraId="196ADDE1" w14:textId="62B8131C" w:rsidR="00216B24" w:rsidRDefault="00CC1EA6" w:rsidP="00216B24">
      <w:pPr>
        <w:pStyle w:val="21"/>
      </w:pPr>
      <w:bookmarkStart w:id="6" w:name="_Ref89351538"/>
      <w:bookmarkStart w:id="7" w:name="外部共有"/>
      <w:r>
        <w:rPr>
          <w:rFonts w:hint="eastAsia"/>
        </w:rPr>
        <w:lastRenderedPageBreak/>
        <w:t>共有</w:t>
      </w:r>
      <w:r w:rsidR="002E46B6">
        <w:rPr>
          <w:rFonts w:hint="eastAsia"/>
        </w:rPr>
        <w:t>ファイルを設定</w:t>
      </w:r>
      <w:r w:rsidR="00B323A9">
        <w:rPr>
          <w:rFonts w:hint="eastAsia"/>
        </w:rPr>
        <w:t>する</w:t>
      </w:r>
      <w:bookmarkEnd w:id="6"/>
      <w:r w:rsidR="00413CC4">
        <w:rPr>
          <w:rFonts w:hint="eastAsia"/>
        </w:rPr>
        <w:t>（外部送信）</w:t>
      </w:r>
      <w:bookmarkEnd w:id="7"/>
    </w:p>
    <w:p w14:paraId="33CEB0C5" w14:textId="2F44BF9F" w:rsidR="00216B24" w:rsidRDefault="00467F6D" w:rsidP="00216B24">
      <w:pPr>
        <w:pStyle w:val="ac"/>
      </w:pPr>
      <w:r>
        <w:rPr>
          <w:rFonts w:hint="eastAsia"/>
          <w:noProof/>
        </w:rPr>
        <w:drawing>
          <wp:anchor distT="0" distB="0" distL="114300" distR="114300" simplePos="0" relativeHeight="251657216" behindDoc="0" locked="1" layoutInCell="1" allowOverlap="1" wp14:anchorId="7D3969BD" wp14:editId="7798B50E">
            <wp:simplePos x="0" y="0"/>
            <wp:positionH relativeFrom="column">
              <wp:posOffset>254635</wp:posOffset>
            </wp:positionH>
            <wp:positionV relativeFrom="paragraph">
              <wp:posOffset>136525</wp:posOffset>
            </wp:positionV>
            <wp:extent cx="1066800" cy="247650"/>
            <wp:effectExtent l="0" t="0" r="0" b="0"/>
            <wp:wrapNone/>
            <wp:docPr id="3236" name="図 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0399B" w14:textId="77777777" w:rsidR="00216B24" w:rsidRDefault="00216B24" w:rsidP="00260411">
      <w:pPr>
        <w:pStyle w:val="6"/>
      </w:pPr>
      <w:r>
        <w:rPr>
          <w:rFonts w:hint="eastAsia"/>
        </w:rPr>
        <w:t>＜ネットワークサービス（一般利用者用）＞画面が表示されていることを確認します。</w:t>
      </w:r>
    </w:p>
    <w:p w14:paraId="558EA016" w14:textId="0F0CD381" w:rsidR="00216B24" w:rsidRDefault="00216B24" w:rsidP="00216B24">
      <w:pPr>
        <w:pStyle w:val="a2"/>
      </w:pPr>
      <w:r>
        <w:rPr>
          <w:rFonts w:hint="eastAsia"/>
        </w:rPr>
        <w:t>＜ネットワークサービス（一般利用者用）＞画面については、「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_Ref217985054 \r \h</w:instrText>
      </w:r>
      <w:r>
        <w:instrText xml:space="preserve"> </w:instrText>
      </w:r>
      <w:r>
        <w:fldChar w:fldCharType="separate"/>
      </w:r>
      <w:r w:rsidR="00255CA9">
        <w:t>2.1</w:t>
      </w:r>
      <w:r>
        <w:fldChar w:fldCharType="end"/>
      </w:r>
      <w:r>
        <w:rPr>
          <w:rFonts w:hint="eastAsia"/>
        </w:rPr>
        <w:t xml:space="preserve">　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_Ref217985054 \h</w:instrText>
      </w:r>
      <w:r>
        <w:instrText xml:space="preserve"> </w:instrText>
      </w:r>
      <w:r>
        <w:fldChar w:fldCharType="separate"/>
      </w:r>
      <w:r w:rsidR="001919F8">
        <w:rPr>
          <w:rFonts w:hint="eastAsia"/>
        </w:rPr>
        <w:t>本システムの利用を開始する</w:t>
      </w:r>
      <w:r>
        <w:fldChar w:fldCharType="end"/>
      </w:r>
      <w:r>
        <w:rPr>
          <w:rFonts w:hint="eastAsia"/>
        </w:rPr>
        <w:t>」を参照してください。</w:t>
      </w:r>
    </w:p>
    <w:p w14:paraId="76FC9B72" w14:textId="539572A5" w:rsidR="00BB43D6" w:rsidRDefault="00BB43D6" w:rsidP="00BB43D6">
      <w:pPr>
        <w:pStyle w:val="6"/>
        <w:numPr>
          <w:ilvl w:val="5"/>
          <w:numId w:val="11"/>
        </w:numPr>
        <w:ind w:left="1680"/>
      </w:pPr>
      <w:r>
        <w:rPr>
          <w:rFonts w:hint="eastAsia"/>
        </w:rPr>
        <w:t>＜ネットワークサービス（一般利用者用）＞画面左側の“ファイル共有システム（外部向け）”をクリックします。</w:t>
      </w:r>
    </w:p>
    <w:p w14:paraId="53E46451" w14:textId="77777777" w:rsidR="00BB43D6" w:rsidRDefault="00BB43D6" w:rsidP="00BB43D6">
      <w:pPr>
        <w:pStyle w:val="-"/>
        <w:numPr>
          <w:ilvl w:val="6"/>
          <w:numId w:val="11"/>
        </w:numPr>
      </w:pPr>
      <w:r>
        <w:rPr>
          <w:rFonts w:hint="eastAsia"/>
        </w:rPr>
        <w:t>ユーザー名またはメールアドレスを入力します</w:t>
      </w:r>
    </w:p>
    <w:p w14:paraId="7BE953A9" w14:textId="77777777" w:rsidR="00BB43D6" w:rsidRDefault="00BB43D6" w:rsidP="00BB43D6">
      <w:pPr>
        <w:pStyle w:val="-"/>
        <w:numPr>
          <w:ilvl w:val="6"/>
          <w:numId w:val="11"/>
        </w:numPr>
      </w:pPr>
      <w:r>
        <w:rPr>
          <w:rFonts w:hint="eastAsia"/>
        </w:rPr>
        <w:t>パスワードを入力します。</w:t>
      </w:r>
    </w:p>
    <w:p w14:paraId="413B6B3D" w14:textId="1D0E70D8" w:rsidR="00BB43D6" w:rsidRPr="00F5578D" w:rsidRDefault="00BB43D6" w:rsidP="00BB43D6">
      <w:pPr>
        <w:pStyle w:val="11"/>
      </w:pPr>
      <w:r w:rsidRPr="00F5578D">
        <w:rPr>
          <w:rFonts w:hint="eastAsia"/>
        </w:rPr>
        <w:t>入力したパスワードは、伏せ字（“</w:t>
      </w:r>
      <w:r w:rsidR="00953C5E">
        <w:rPr>
          <w:rFonts w:hint="eastAsia"/>
        </w:rPr>
        <w:t>●</w:t>
      </w:r>
      <w:r w:rsidRPr="00F5578D">
        <w:t>”</w:t>
      </w:r>
      <w:r w:rsidRPr="00F5578D">
        <w:t>など）で表示されます。</w:t>
      </w:r>
    </w:p>
    <w:p w14:paraId="1F8DCBEB" w14:textId="77777777" w:rsidR="00BB43D6" w:rsidRDefault="00BB43D6" w:rsidP="00BB43D6">
      <w:pPr>
        <w:pStyle w:val="-"/>
        <w:numPr>
          <w:ilvl w:val="6"/>
          <w:numId w:val="11"/>
        </w:numPr>
      </w:pPr>
      <w:r>
        <w:rPr>
          <w:rFonts w:hint="eastAsia"/>
        </w:rPr>
        <w:t>“ログイン”ボタンをクリックします。</w:t>
      </w:r>
    </w:p>
    <w:p w14:paraId="1DD4B829" w14:textId="42213F53" w:rsidR="00BB43D6" w:rsidRDefault="00D8421C" w:rsidP="00BB43D6">
      <w:pPr>
        <w:pStyle w:val="afe"/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B42C8E" wp14:editId="78EF0294">
                <wp:simplePos x="0" y="0"/>
                <wp:positionH relativeFrom="margin">
                  <wp:posOffset>1485265</wp:posOffset>
                </wp:positionH>
                <wp:positionV relativeFrom="paragraph">
                  <wp:posOffset>2277745</wp:posOffset>
                </wp:positionV>
                <wp:extent cx="2838450" cy="241300"/>
                <wp:effectExtent l="19050" t="19050" r="19050" b="254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41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46293" w14:textId="77777777" w:rsidR="00920115" w:rsidRDefault="00920115" w:rsidP="00BB43D6">
                            <w:pPr>
                              <w:jc w:val="center"/>
                            </w:pPr>
                          </w:p>
                          <w:p w14:paraId="12569AA4" w14:textId="77777777" w:rsidR="00920115" w:rsidRDefault="00920115" w:rsidP="00BB43D6">
                            <w:pPr>
                              <w:jc w:val="center"/>
                            </w:pPr>
                          </w:p>
                          <w:p w14:paraId="1F773529" w14:textId="77777777" w:rsidR="00920115" w:rsidRDefault="00920115" w:rsidP="00BB43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42C8E" id="正方形/長方形 15" o:spid="_x0000_s1026" style="position:absolute;left:0;text-align:left;margin-left:116.95pt;margin-top:179.35pt;width:223.5pt;height:19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" filled="f" strokecolor="red" strokeweight="2.25pt">
                <v:textbox>
                  <w:txbxContent>
                    <w:p w14:paraId="7A546293" w14:textId="77777777" w:rsidR="00920115" w:rsidRDefault="00920115" w:rsidP="00BB43D6">
                      <w:pPr>
                        <w:jc w:val="center"/>
                      </w:pPr>
                    </w:p>
                    <w:p w14:paraId="12569AA4" w14:textId="77777777" w:rsidR="00920115" w:rsidRDefault="00920115" w:rsidP="00BB43D6">
                      <w:pPr>
                        <w:jc w:val="center"/>
                      </w:pPr>
                    </w:p>
                    <w:p w14:paraId="1F773529" w14:textId="77777777" w:rsidR="00920115" w:rsidRDefault="00920115" w:rsidP="00BB43D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42890D" wp14:editId="606AB6AD">
                <wp:simplePos x="0" y="0"/>
                <wp:positionH relativeFrom="margin">
                  <wp:posOffset>1485265</wp:posOffset>
                </wp:positionH>
                <wp:positionV relativeFrom="paragraph">
                  <wp:posOffset>1826895</wp:posOffset>
                </wp:positionV>
                <wp:extent cx="2838450" cy="241300"/>
                <wp:effectExtent l="19050" t="19050" r="19050" b="2540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41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B1CF4" w14:textId="77777777" w:rsidR="00920115" w:rsidRDefault="00920115" w:rsidP="00BB43D6">
                            <w:pPr>
                              <w:jc w:val="center"/>
                            </w:pPr>
                          </w:p>
                          <w:p w14:paraId="60B2877E" w14:textId="77777777" w:rsidR="00920115" w:rsidRDefault="00920115" w:rsidP="00BB43D6">
                            <w:pPr>
                              <w:jc w:val="center"/>
                            </w:pPr>
                          </w:p>
                          <w:p w14:paraId="3C04D839" w14:textId="77777777" w:rsidR="00920115" w:rsidRDefault="00920115" w:rsidP="00BB43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2890D" id="正方形/長方形 30" o:spid="_x0000_s1027" style="position:absolute;left:0;text-align:left;margin-left:116.95pt;margin-top:143.85pt;width:223.5pt;height:1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" filled="f" strokecolor="red" strokeweight="2.25pt">
                <v:textbox>
                  <w:txbxContent>
                    <w:p w14:paraId="339B1CF4" w14:textId="77777777" w:rsidR="00920115" w:rsidRDefault="00920115" w:rsidP="00BB43D6">
                      <w:pPr>
                        <w:jc w:val="center"/>
                      </w:pPr>
                    </w:p>
                    <w:p w14:paraId="60B2877E" w14:textId="77777777" w:rsidR="00920115" w:rsidRDefault="00920115" w:rsidP="00BB43D6">
                      <w:pPr>
                        <w:jc w:val="center"/>
                      </w:pPr>
                    </w:p>
                    <w:p w14:paraId="3C04D839" w14:textId="77777777" w:rsidR="00920115" w:rsidRDefault="00920115" w:rsidP="00BB43D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4DD8F1" wp14:editId="5347998C">
                <wp:simplePos x="0" y="0"/>
                <wp:positionH relativeFrom="margin">
                  <wp:posOffset>1466215</wp:posOffset>
                </wp:positionH>
                <wp:positionV relativeFrom="paragraph">
                  <wp:posOffset>2957195</wp:posOffset>
                </wp:positionV>
                <wp:extent cx="2851150" cy="228600"/>
                <wp:effectExtent l="19050" t="19050" r="2540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B48F2" w14:textId="77777777" w:rsidR="00920115" w:rsidRDefault="00920115" w:rsidP="00BB43D6">
                            <w:pPr>
                              <w:jc w:val="center"/>
                            </w:pPr>
                          </w:p>
                          <w:p w14:paraId="103A19A0" w14:textId="77777777" w:rsidR="00920115" w:rsidRDefault="00920115" w:rsidP="00BB43D6">
                            <w:pPr>
                              <w:jc w:val="center"/>
                            </w:pPr>
                          </w:p>
                          <w:p w14:paraId="1FF5BAF6" w14:textId="77777777" w:rsidR="00920115" w:rsidRDefault="00920115" w:rsidP="00BB43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DD8F1" id="正方形/長方形 16" o:spid="_x0000_s1028" style="position:absolute;left:0;text-align:left;margin-left:115.45pt;margin-top:232.85pt;width:224.5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" filled="f" strokecolor="red" strokeweight="2.25pt">
                <v:textbox>
                  <w:txbxContent>
                    <w:p w14:paraId="114B48F2" w14:textId="77777777" w:rsidR="00920115" w:rsidRDefault="00920115" w:rsidP="00BB43D6">
                      <w:pPr>
                        <w:jc w:val="center"/>
                      </w:pPr>
                    </w:p>
                    <w:p w14:paraId="103A19A0" w14:textId="77777777" w:rsidR="00920115" w:rsidRDefault="00920115" w:rsidP="00BB43D6">
                      <w:pPr>
                        <w:jc w:val="center"/>
                      </w:pPr>
                    </w:p>
                    <w:p w14:paraId="1FF5BAF6" w14:textId="77777777" w:rsidR="00920115" w:rsidRDefault="00920115" w:rsidP="00BB43D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5578D">
        <w:drawing>
          <wp:anchor distT="0" distB="0" distL="114300" distR="114300" simplePos="0" relativeHeight="251749376" behindDoc="0" locked="0" layoutInCell="1" allowOverlap="1" wp14:anchorId="04A9C2CE" wp14:editId="7CDA68DF">
            <wp:simplePos x="0" y="0"/>
            <wp:positionH relativeFrom="column">
              <wp:posOffset>1217295</wp:posOffset>
            </wp:positionH>
            <wp:positionV relativeFrom="paragraph">
              <wp:posOffset>2941320</wp:posOffset>
            </wp:positionV>
            <wp:extent cx="342900" cy="297180"/>
            <wp:effectExtent l="0" t="0" r="0" b="0"/>
            <wp:wrapNone/>
            <wp:docPr id="2521" name="図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78D">
        <w:drawing>
          <wp:anchor distT="0" distB="0" distL="114300" distR="114300" simplePos="0" relativeHeight="251747328" behindDoc="0" locked="0" layoutInCell="1" allowOverlap="1" wp14:anchorId="36C559E7" wp14:editId="61F62B1F">
            <wp:simplePos x="0" y="0"/>
            <wp:positionH relativeFrom="margin">
              <wp:posOffset>1219200</wp:posOffset>
            </wp:positionH>
            <wp:positionV relativeFrom="paragraph">
              <wp:posOffset>1757680</wp:posOffset>
            </wp:positionV>
            <wp:extent cx="342900" cy="297180"/>
            <wp:effectExtent l="0" t="0" r="0" b="0"/>
            <wp:wrapNone/>
            <wp:docPr id="2519" name="図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78D">
        <w:drawing>
          <wp:anchor distT="0" distB="0" distL="114300" distR="114300" simplePos="0" relativeHeight="251748352" behindDoc="0" locked="0" layoutInCell="1" allowOverlap="1" wp14:anchorId="2FD0EB91" wp14:editId="3BE124B2">
            <wp:simplePos x="0" y="0"/>
            <wp:positionH relativeFrom="column">
              <wp:posOffset>1216025</wp:posOffset>
            </wp:positionH>
            <wp:positionV relativeFrom="paragraph">
              <wp:posOffset>2255520</wp:posOffset>
            </wp:positionV>
            <wp:extent cx="342900" cy="297180"/>
            <wp:effectExtent l="0" t="0" r="0" b="0"/>
            <wp:wrapNone/>
            <wp:docPr id="2520" name="図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 wp14:anchorId="783AB865" wp14:editId="7FC100A9">
            <wp:extent cx="3600000" cy="3391875"/>
            <wp:effectExtent l="19050" t="19050" r="19685" b="18415"/>
            <wp:docPr id="2512" name="図 2512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図 2512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9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7A1EA" w14:textId="77777777" w:rsidR="009357F5" w:rsidRDefault="009357F5" w:rsidP="009357F5">
      <w:pPr>
        <w:pStyle w:val="a9"/>
      </w:pPr>
      <w:r>
        <w:rPr>
          <w:rFonts w:hint="eastAsia"/>
        </w:rPr>
        <w:t>ログイン名とパスワードについて</w:t>
      </w:r>
    </w:p>
    <w:p w14:paraId="49AB79D4" w14:textId="7DF65F89" w:rsidR="009357F5" w:rsidRDefault="009357F5" w:rsidP="009357F5">
      <w:pPr>
        <w:pStyle w:val="aff1"/>
      </w:pPr>
      <w:r w:rsidRPr="00B755B4">
        <w:rPr>
          <w:rFonts w:hint="eastAsia"/>
        </w:rPr>
        <w:t>ログイン名とパスワードは、</w:t>
      </w:r>
      <w:r w:rsidRPr="00B755B4">
        <w:t>Keycloakで管理しているログイン名とパスワードをご使用ください。</w:t>
      </w:r>
    </w:p>
    <w:p w14:paraId="6FBBF8B0" w14:textId="194063C3" w:rsidR="00D8421C" w:rsidRDefault="00D8421C">
      <w:pPr>
        <w:widowControl/>
        <w:snapToGrid/>
        <w:jc w:val="left"/>
        <w:rPr>
          <w:rFonts w:hAnsi="Century"/>
          <w:kern w:val="0"/>
          <w:sz w:val="21"/>
        </w:rPr>
      </w:pPr>
      <w:r>
        <w:br w:type="page"/>
      </w:r>
    </w:p>
    <w:p w14:paraId="0338C2AF" w14:textId="77777777" w:rsidR="00953C5E" w:rsidRDefault="00953C5E" w:rsidP="00953C5E">
      <w:pPr>
        <w:pStyle w:val="6"/>
        <w:numPr>
          <w:ilvl w:val="5"/>
          <w:numId w:val="11"/>
        </w:numPr>
      </w:pPr>
      <w:r>
        <w:rPr>
          <w:rFonts w:hint="eastAsia"/>
        </w:rPr>
        <w:lastRenderedPageBreak/>
        <w:t>＜ワンタイムコード＞入力画面が表示されます。</w:t>
      </w:r>
      <w:r>
        <w:br/>
      </w:r>
      <w:r>
        <w:rPr>
          <w:rFonts w:hint="eastAsia"/>
        </w:rPr>
        <w:t>初回ログイン時に登録した２要素認証端末のアプリを開き、ワンタイムコードを確認します。</w:t>
      </w:r>
    </w:p>
    <w:p w14:paraId="339154D8" w14:textId="77777777" w:rsidR="00953C5E" w:rsidRDefault="00953C5E" w:rsidP="00953C5E">
      <w:pPr>
        <w:pStyle w:val="-"/>
        <w:numPr>
          <w:ilvl w:val="6"/>
          <w:numId w:val="11"/>
        </w:numPr>
      </w:pPr>
      <w:bookmarkStart w:id="8" w:name="_Hlk92899490"/>
      <w:bookmarkStart w:id="9" w:name="_Hlk92981490"/>
      <w:r>
        <w:rPr>
          <w:rFonts w:hint="eastAsia"/>
        </w:rPr>
        <w:t>ワンタイムコードを入力します。</w:t>
      </w:r>
    </w:p>
    <w:p w14:paraId="6970AED2" w14:textId="77777777" w:rsidR="00953C5E" w:rsidRDefault="00953C5E" w:rsidP="00953C5E">
      <w:pPr>
        <w:pStyle w:val="-"/>
        <w:numPr>
          <w:ilvl w:val="6"/>
          <w:numId w:val="11"/>
        </w:numPr>
      </w:pPr>
      <w:bookmarkStart w:id="10" w:name="_Hlk92899588"/>
      <w:r>
        <w:rPr>
          <w:rFonts w:hint="eastAsia"/>
        </w:rPr>
        <w:t>“ログイン”ボタンをクリックします。</w:t>
      </w:r>
      <w:bookmarkEnd w:id="8"/>
      <w:r>
        <w:br/>
      </w:r>
      <w:bookmarkEnd w:id="10"/>
      <w:r>
        <w:rPr>
          <w:rFonts w:hint="eastAsia"/>
        </w:rPr>
        <w:t>ワンタイムコードは下記を参照してください。</w:t>
      </w:r>
    </w:p>
    <w:bookmarkEnd w:id="9"/>
    <w:p w14:paraId="22EFA2A8" w14:textId="16C98C4F" w:rsidR="00953C5E" w:rsidRDefault="00953C5E" w:rsidP="00953C5E">
      <w:pPr>
        <w:pStyle w:val="a2"/>
      </w:pPr>
      <w:r>
        <w:rPr>
          <w:rFonts w:hint="eastAsia"/>
        </w:rPr>
        <w:t>「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_Ref92359029 \r \h</w:instrText>
      </w:r>
      <w:r>
        <w:instrText xml:space="preserve"> </w:instrText>
      </w:r>
      <w:r>
        <w:fldChar w:fldCharType="separate"/>
      </w:r>
      <w:r>
        <w:t>10.2</w:t>
      </w:r>
      <w:r>
        <w:fldChar w:fldCharType="end"/>
      </w:r>
      <w:r>
        <w:rPr>
          <w:rFonts w:hint="eastAsia"/>
        </w:rPr>
        <w:t xml:space="preserve">　</w:t>
      </w:r>
      <w:r>
        <w:fldChar w:fldCharType="begin"/>
      </w:r>
      <w:r>
        <w:instrText xml:space="preserve"> REF _Ref92359029 \h </w:instrText>
      </w:r>
      <w:r>
        <w:fldChar w:fldCharType="separate"/>
      </w:r>
      <w:r w:rsidRPr="002A3B9B">
        <w:rPr>
          <w:rFonts w:hint="eastAsia"/>
        </w:rPr>
        <w:t>認証機能管理</w:t>
      </w:r>
      <w:r>
        <w:rPr>
          <w:rFonts w:hint="eastAsia"/>
        </w:rPr>
        <w:t>から初回ログインの場合</w:t>
      </w:r>
      <w:r>
        <w:fldChar w:fldCharType="end"/>
      </w:r>
      <w:r>
        <w:rPr>
          <w:rFonts w:hint="eastAsia"/>
        </w:rPr>
        <w:t>」</w:t>
      </w:r>
      <w:r>
        <w:br/>
      </w:r>
      <w:r>
        <w:rPr>
          <w:rFonts w:hint="eastAsia"/>
        </w:rPr>
        <w:t>→「</w:t>
      </w:r>
      <w:r>
        <w:fldChar w:fldCharType="begin"/>
      </w:r>
      <w:r>
        <w:instrText xml:space="preserve"> REF _Ref92360719 \n \h </w:instrText>
      </w:r>
      <w:r>
        <w:fldChar w:fldCharType="separate"/>
      </w:r>
      <w:r>
        <w:rPr>
          <w:rFonts w:hint="eastAsia"/>
        </w:rPr>
        <w:t>操作5</w:t>
      </w:r>
      <w:r>
        <w:fldChar w:fldCharType="end"/>
      </w:r>
      <w:r>
        <w:rPr>
          <w:rFonts w:hint="eastAsia"/>
        </w:rPr>
        <w:t xml:space="preserve">　</w:t>
      </w:r>
      <w:r>
        <w:fldChar w:fldCharType="begin"/>
      </w:r>
      <w:r>
        <w:instrText xml:space="preserve"> REF _Ref92360719 \h </w:instrText>
      </w:r>
      <w:r>
        <w:fldChar w:fldCharType="separate"/>
      </w:r>
      <w:r>
        <w:rPr>
          <w:rFonts w:hint="eastAsia"/>
        </w:rPr>
        <w:t>インストール後、アプリを開きQRコードを読み取ります。</w:t>
      </w:r>
      <w:r>
        <w:fldChar w:fldCharType="end"/>
      </w:r>
      <w:r>
        <w:rPr>
          <w:rFonts w:hint="eastAsia"/>
        </w:rPr>
        <w:t>」を参照してください。</w:t>
      </w:r>
    </w:p>
    <w:p w14:paraId="4A297C74" w14:textId="706D7908" w:rsidR="00953C5E" w:rsidRPr="00953C5E" w:rsidRDefault="00D8421C" w:rsidP="00953C5E">
      <w:pPr>
        <w:pStyle w:val="afe"/>
      </w:pPr>
      <w:r w:rsidRPr="00D8421C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35C0BF" wp14:editId="04E26912">
                <wp:simplePos x="0" y="0"/>
                <wp:positionH relativeFrom="margin">
                  <wp:posOffset>1504371</wp:posOffset>
                </wp:positionH>
                <wp:positionV relativeFrom="paragraph">
                  <wp:posOffset>2180131</wp:posOffset>
                </wp:positionV>
                <wp:extent cx="2797358" cy="215900"/>
                <wp:effectExtent l="19050" t="19050" r="22225" b="127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358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E5B1A" w14:textId="77777777" w:rsidR="00920115" w:rsidRDefault="00920115" w:rsidP="00D8421C">
                            <w:pPr>
                              <w:jc w:val="center"/>
                            </w:pPr>
                          </w:p>
                          <w:p w14:paraId="4F79A526" w14:textId="77777777" w:rsidR="00920115" w:rsidRDefault="00920115" w:rsidP="00D8421C">
                            <w:pPr>
                              <w:jc w:val="center"/>
                            </w:pPr>
                          </w:p>
                          <w:p w14:paraId="08C17F32" w14:textId="77777777" w:rsidR="00920115" w:rsidRDefault="00920115" w:rsidP="00D842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5C0BF" id="正方形/長方形 18" o:spid="_x0000_s1029" style="position:absolute;left:0;text-align:left;margin-left:118.45pt;margin-top:171.65pt;width:220.25pt;height:17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" filled="f" strokecolor="red" strokeweight="2.25pt">
                <v:textbox>
                  <w:txbxContent>
                    <w:p w14:paraId="097E5B1A" w14:textId="77777777" w:rsidR="00920115" w:rsidRDefault="00920115" w:rsidP="00D8421C">
                      <w:pPr>
                        <w:jc w:val="center"/>
                      </w:pPr>
                    </w:p>
                    <w:p w14:paraId="4F79A526" w14:textId="77777777" w:rsidR="00920115" w:rsidRDefault="00920115" w:rsidP="00D8421C">
                      <w:pPr>
                        <w:jc w:val="center"/>
                      </w:pPr>
                    </w:p>
                    <w:p w14:paraId="08C17F32" w14:textId="77777777" w:rsidR="00920115" w:rsidRDefault="00920115" w:rsidP="00D8421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421C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7739B9" wp14:editId="31B0E01E">
                <wp:simplePos x="0" y="0"/>
                <wp:positionH relativeFrom="margin">
                  <wp:posOffset>1504499</wp:posOffset>
                </wp:positionH>
                <wp:positionV relativeFrom="paragraph">
                  <wp:posOffset>1704432</wp:posOffset>
                </wp:positionV>
                <wp:extent cx="2809930" cy="222250"/>
                <wp:effectExtent l="19050" t="19050" r="28575" b="25400"/>
                <wp:wrapNone/>
                <wp:docPr id="2499" name="正方形/長方形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930" cy="222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59AFE" w14:textId="77777777" w:rsidR="00920115" w:rsidRDefault="00920115" w:rsidP="00D8421C">
                            <w:pPr>
                              <w:jc w:val="center"/>
                            </w:pPr>
                          </w:p>
                          <w:p w14:paraId="1EC7DA3E" w14:textId="77777777" w:rsidR="00920115" w:rsidRDefault="00920115" w:rsidP="00D8421C">
                            <w:pPr>
                              <w:jc w:val="center"/>
                            </w:pPr>
                          </w:p>
                          <w:p w14:paraId="740C3970" w14:textId="77777777" w:rsidR="00920115" w:rsidRDefault="00920115" w:rsidP="00D842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739B9" id="正方形/長方形 2499" o:spid="_x0000_s1030" style="position:absolute;left:0;text-align:left;margin-left:118.45pt;margin-top:134.2pt;width:221.25pt;height:17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" filled="f" strokecolor="red" strokeweight="2.25pt">
                <v:textbox>
                  <w:txbxContent>
                    <w:p w14:paraId="34759AFE" w14:textId="77777777" w:rsidR="00920115" w:rsidRDefault="00920115" w:rsidP="00D8421C">
                      <w:pPr>
                        <w:jc w:val="center"/>
                      </w:pPr>
                    </w:p>
                    <w:p w14:paraId="1EC7DA3E" w14:textId="77777777" w:rsidR="00920115" w:rsidRDefault="00920115" w:rsidP="00D8421C">
                      <w:pPr>
                        <w:jc w:val="center"/>
                      </w:pPr>
                    </w:p>
                    <w:p w14:paraId="740C3970" w14:textId="77777777" w:rsidR="00920115" w:rsidRDefault="00920115" w:rsidP="00D8421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421C">
        <w:drawing>
          <wp:anchor distT="0" distB="0" distL="114300" distR="114300" simplePos="0" relativeHeight="251784192" behindDoc="0" locked="0" layoutInCell="1" allowOverlap="1" wp14:anchorId="76ABC7C7" wp14:editId="536375CA">
            <wp:simplePos x="0" y="0"/>
            <wp:positionH relativeFrom="margin">
              <wp:posOffset>1203325</wp:posOffset>
            </wp:positionH>
            <wp:positionV relativeFrom="paragraph">
              <wp:posOffset>1661160</wp:posOffset>
            </wp:positionV>
            <wp:extent cx="342900" cy="29718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421C">
        <w:drawing>
          <wp:anchor distT="0" distB="0" distL="114300" distR="114300" simplePos="0" relativeHeight="251785216" behindDoc="0" locked="0" layoutInCell="1" allowOverlap="1" wp14:anchorId="48B09068" wp14:editId="29AAB8F3">
            <wp:simplePos x="0" y="0"/>
            <wp:positionH relativeFrom="column">
              <wp:posOffset>1187450</wp:posOffset>
            </wp:positionH>
            <wp:positionV relativeFrom="paragraph">
              <wp:posOffset>2143760</wp:posOffset>
            </wp:positionV>
            <wp:extent cx="342900" cy="29718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C5E">
        <w:rPr>
          <w:rFonts w:hint="eastAsia"/>
        </w:rPr>
        <w:drawing>
          <wp:inline distT="0" distB="0" distL="0" distR="0" wp14:anchorId="43046935" wp14:editId="6818DB62">
            <wp:extent cx="3600000" cy="2648531"/>
            <wp:effectExtent l="19050" t="19050" r="19685" b="19050"/>
            <wp:docPr id="17" name="図 17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48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077E81" w14:textId="0106C088" w:rsidR="00BB43D6" w:rsidRDefault="00BB43D6" w:rsidP="00BB43D6">
      <w:pPr>
        <w:pStyle w:val="6"/>
        <w:numPr>
          <w:ilvl w:val="5"/>
          <w:numId w:val="11"/>
        </w:numPr>
      </w:pPr>
      <w:r>
        <w:rPr>
          <w:rFonts w:hint="eastAsia"/>
        </w:rPr>
        <w:t>＜ファイル共有機能（外部向け）＞のトップ画面が表示されます。</w:t>
      </w:r>
    </w:p>
    <w:p w14:paraId="1D8CE725" w14:textId="20085669" w:rsidR="00BB43D6" w:rsidRDefault="00740EEC" w:rsidP="00BB43D6">
      <w:pPr>
        <w:pStyle w:val="afe"/>
      </w:pPr>
      <w:r>
        <w:drawing>
          <wp:inline distT="0" distB="0" distL="0" distR="0" wp14:anchorId="0BC4E557" wp14:editId="262D30BA">
            <wp:extent cx="4320000" cy="1922766"/>
            <wp:effectExtent l="19050" t="19050" r="23495" b="20955"/>
            <wp:docPr id="3243" name="図 324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" name="図 324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22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758AD" w14:textId="3DAFD3F8" w:rsidR="00427D06" w:rsidRDefault="00427D06" w:rsidP="00427D06">
      <w:pPr>
        <w:pStyle w:val="ac"/>
      </w:pPr>
      <w:r>
        <w:br w:type="page"/>
      </w:r>
    </w:p>
    <w:bookmarkEnd w:id="1"/>
    <w:p w14:paraId="3ECD3283" w14:textId="77A5051E" w:rsidR="00BB43D6" w:rsidRDefault="00BB43D6" w:rsidP="00BB43D6">
      <w:pPr>
        <w:pStyle w:val="6"/>
        <w:numPr>
          <w:ilvl w:val="5"/>
          <w:numId w:val="11"/>
        </w:numPr>
      </w:pPr>
      <w:r>
        <w:rPr>
          <w:rFonts w:hint="eastAsia"/>
        </w:rPr>
        <w:lastRenderedPageBreak/>
        <w:t>“</w:t>
      </w:r>
      <w:r w:rsidR="00740EEC">
        <w:rPr>
          <w:rFonts w:hint="eastAsia"/>
        </w:rPr>
        <w:t>e</w:t>
      </w:r>
      <w:r w:rsidR="00740EEC">
        <w:t>xtern</w:t>
      </w:r>
      <w:r w:rsidR="00C9058D">
        <w:t>a</w:t>
      </w:r>
      <w:r w:rsidR="00740EEC">
        <w:t>l</w:t>
      </w:r>
      <w:r w:rsidR="00C9058D">
        <w:t>-</w:t>
      </w:r>
      <w:r w:rsidR="00740EEC">
        <w:t>folder</w:t>
      </w:r>
      <w:r>
        <w:rPr>
          <w:rFonts w:hint="eastAsia"/>
        </w:rPr>
        <w:t>”をクリックします。</w:t>
      </w:r>
      <w:r>
        <w:br/>
      </w:r>
      <w:r>
        <w:rPr>
          <w:rFonts w:hint="eastAsia"/>
        </w:rPr>
        <w:t>＜</w:t>
      </w:r>
      <w:r w:rsidR="00740EEC">
        <w:rPr>
          <w:rFonts w:hint="eastAsia"/>
        </w:rPr>
        <w:t>e</w:t>
      </w:r>
      <w:r w:rsidR="00740EEC">
        <w:t>xtern</w:t>
      </w:r>
      <w:r w:rsidR="00C9058D">
        <w:t>a</w:t>
      </w:r>
      <w:r w:rsidR="00740EEC">
        <w:t>l</w:t>
      </w:r>
      <w:r w:rsidR="00C9058D">
        <w:t>-</w:t>
      </w:r>
      <w:r w:rsidR="00740EEC">
        <w:t>folder</w:t>
      </w:r>
      <w:r>
        <w:rPr>
          <w:rFonts w:hint="eastAsia"/>
        </w:rPr>
        <w:t>＞に格納されているファイルが表示されます。</w:t>
      </w:r>
    </w:p>
    <w:p w14:paraId="6117941E" w14:textId="14B1B7A2" w:rsidR="00BB43D6" w:rsidRDefault="00740EEC" w:rsidP="00BB43D6">
      <w:pPr>
        <w:pStyle w:val="afe"/>
      </w:pPr>
      <w:r>
        <w:drawing>
          <wp:inline distT="0" distB="0" distL="0" distR="0" wp14:anchorId="13E1F706" wp14:editId="00DE7E53">
            <wp:extent cx="4320000" cy="1914638"/>
            <wp:effectExtent l="19050" t="19050" r="23495" b="28575"/>
            <wp:docPr id="3240" name="図 324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" name="図 324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14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583E8A" w14:textId="10C246AA" w:rsidR="00BB43D6" w:rsidRPr="00451E67" w:rsidRDefault="00740EEC" w:rsidP="00BB43D6">
      <w:pPr>
        <w:pStyle w:val="6"/>
        <w:numPr>
          <w:ilvl w:val="5"/>
          <w:numId w:val="11"/>
        </w:numPr>
      </w:pPr>
      <w:r>
        <w:rPr>
          <w:rFonts w:hint="eastAsia"/>
        </w:rPr>
        <w:t>＜e</w:t>
      </w:r>
      <w:r>
        <w:t>xtern</w:t>
      </w:r>
      <w:r w:rsidR="00C9058D">
        <w:t>a</w:t>
      </w:r>
      <w:r>
        <w:t>l folder</w:t>
      </w:r>
      <w:r>
        <w:rPr>
          <w:rFonts w:hint="eastAsia"/>
        </w:rPr>
        <w:t>＞</w:t>
      </w:r>
      <w:r w:rsidR="00BB43D6">
        <w:rPr>
          <w:rFonts w:hint="eastAsia"/>
        </w:rPr>
        <w:t>内に共有するファイルを保存</w:t>
      </w:r>
      <w:r w:rsidR="00BB43D6" w:rsidRPr="00451E67">
        <w:rPr>
          <w:rFonts w:hint="eastAsia"/>
        </w:rPr>
        <w:t>します。</w:t>
      </w:r>
    </w:p>
    <w:p w14:paraId="5D63E61C" w14:textId="69D87D21" w:rsidR="00BB43D6" w:rsidRDefault="00BB43D6" w:rsidP="00BB43D6">
      <w:pPr>
        <w:pStyle w:val="7"/>
      </w:pPr>
      <w:r>
        <w:rPr>
          <w:rFonts w:hint="eastAsia"/>
        </w:rPr>
        <w:t>共有するファイルをドラッグ</w:t>
      </w:r>
      <w:r w:rsidR="00E7216D">
        <w:rPr>
          <w:rFonts w:hint="eastAsia"/>
        </w:rPr>
        <w:t>アンドドロップ</w:t>
      </w:r>
      <w:r>
        <w:rPr>
          <w:rFonts w:hint="eastAsia"/>
        </w:rPr>
        <w:t>します。</w:t>
      </w:r>
      <w:r>
        <w:br/>
      </w:r>
      <w:r>
        <w:rPr>
          <w:rFonts w:hint="eastAsia"/>
        </w:rPr>
        <w:t>外部共有フォルダにファイルが保存</w:t>
      </w:r>
      <w:r w:rsidRPr="00451E67">
        <w:rPr>
          <w:rFonts w:hint="eastAsia"/>
        </w:rPr>
        <w:t>され</w:t>
      </w:r>
      <w:r>
        <w:rPr>
          <w:rFonts w:hint="eastAsia"/>
        </w:rPr>
        <w:t>、外部の方にファイルを共有できる状態になります。</w:t>
      </w:r>
    </w:p>
    <w:p w14:paraId="5C7F9FEE" w14:textId="70CC10A7" w:rsidR="00BB43D6" w:rsidRDefault="00740EEC" w:rsidP="00BB43D6">
      <w:pPr>
        <w:pStyle w:val="afe"/>
      </w:pPr>
      <w:r>
        <w:drawing>
          <wp:inline distT="0" distB="0" distL="0" distR="0" wp14:anchorId="5DF6E903" wp14:editId="799F499E">
            <wp:extent cx="4320000" cy="1904986"/>
            <wp:effectExtent l="19050" t="19050" r="23495" b="19685"/>
            <wp:docPr id="3245" name="図 324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" name="図 324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4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A16D95" w14:textId="4D153F72" w:rsidR="00D80CA0" w:rsidRDefault="00962F5F" w:rsidP="00D80CA0">
      <w:pPr>
        <w:pStyle w:val="aa"/>
      </w:pPr>
      <w:r>
        <w:rPr>
          <w:rFonts w:hint="eastAsia"/>
        </w:rPr>
        <w:t>e</w:t>
      </w:r>
      <w:r>
        <w:t>xternl folder</w:t>
      </w:r>
      <w:r w:rsidR="00D80CA0">
        <w:rPr>
          <w:rFonts w:hint="eastAsia"/>
        </w:rPr>
        <w:t>について</w:t>
      </w:r>
    </w:p>
    <w:p w14:paraId="3C94C246" w14:textId="19046A61" w:rsidR="00D80CA0" w:rsidRPr="00D80CA0" w:rsidRDefault="00D80CA0" w:rsidP="00D80CA0">
      <w:pPr>
        <w:pStyle w:val="af6"/>
      </w:pPr>
      <w:r w:rsidRPr="00D80CA0">
        <w:rPr>
          <w:rFonts w:hint="eastAsia"/>
        </w:rPr>
        <w:t>ファイル単体ではなく、複数のファイルが格納されたフォルダでも共有可能です。この場合、共有先は</w:t>
      </w:r>
      <w:r w:rsidRPr="00D80CA0">
        <w:t>zip化された形で共有されます。</w:t>
      </w:r>
    </w:p>
    <w:p w14:paraId="4151171C" w14:textId="5EF05D45" w:rsidR="007C44B7" w:rsidRDefault="007C44B7">
      <w:pPr>
        <w:widowControl/>
        <w:snapToGrid/>
        <w:jc w:val="left"/>
        <w:rPr>
          <w:rFonts w:ascii="ＭＳ 明朝" w:eastAsia="ＭＳ 明朝" w:hAnsi="Century"/>
          <w:noProof/>
          <w:kern w:val="0"/>
        </w:rPr>
      </w:pPr>
      <w:r>
        <w:br w:type="page"/>
      </w:r>
    </w:p>
    <w:p w14:paraId="72134E32" w14:textId="04C2AE7E" w:rsidR="00D079E7" w:rsidRPr="00451E67" w:rsidRDefault="00BB43D6" w:rsidP="00260411">
      <w:pPr>
        <w:pStyle w:val="6"/>
      </w:pPr>
      <w:r>
        <w:rPr>
          <w:rFonts w:hint="eastAsia"/>
          <w:lang w:val="ja-JP"/>
        </w:rPr>
        <w:lastRenderedPageBreak/>
        <w:drawing>
          <wp:anchor distT="0" distB="0" distL="114300" distR="114300" simplePos="0" relativeHeight="251712512" behindDoc="0" locked="0" layoutInCell="1" allowOverlap="1" wp14:anchorId="0B5C46E7" wp14:editId="2C2EBAA5">
            <wp:simplePos x="0" y="0"/>
            <wp:positionH relativeFrom="column">
              <wp:posOffset>2391020</wp:posOffset>
            </wp:positionH>
            <wp:positionV relativeFrom="paragraph">
              <wp:posOffset>337185</wp:posOffset>
            </wp:positionV>
            <wp:extent cx="179705" cy="174625"/>
            <wp:effectExtent l="19050" t="19050" r="10795" b="158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9" t="20115" r="32017" b="29597"/>
                    <a:stretch/>
                  </pic:blipFill>
                  <pic:spPr bwMode="auto">
                    <a:xfrm>
                      <a:off x="0" y="0"/>
                      <a:ext cx="179705" cy="17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874">
        <w:rPr>
          <w:rFonts w:hint="eastAsia"/>
        </w:rPr>
        <w:t>ファイルを共有する相手に、</w:t>
      </w:r>
      <w:r w:rsidR="005C128C">
        <w:rPr>
          <w:rFonts w:hint="eastAsia"/>
        </w:rPr>
        <w:t>URL</w:t>
      </w:r>
      <w:r w:rsidR="00040874">
        <w:rPr>
          <w:rFonts w:hint="eastAsia"/>
        </w:rPr>
        <w:t>が記載された</w:t>
      </w:r>
      <w:r w:rsidR="00DF1D88">
        <w:rPr>
          <w:rFonts w:hint="eastAsia"/>
        </w:rPr>
        <w:t>共有通知</w:t>
      </w:r>
      <w:r w:rsidR="005C128C">
        <w:rPr>
          <w:rFonts w:hint="eastAsia"/>
        </w:rPr>
        <w:t>メール</w:t>
      </w:r>
      <w:r w:rsidR="00040874">
        <w:rPr>
          <w:rFonts w:hint="eastAsia"/>
        </w:rPr>
        <w:t>を送信</w:t>
      </w:r>
      <w:r w:rsidR="005C128C">
        <w:rPr>
          <w:rFonts w:hint="eastAsia"/>
        </w:rPr>
        <w:t>します</w:t>
      </w:r>
      <w:r w:rsidR="00D079E7" w:rsidRPr="00451E67">
        <w:rPr>
          <w:rFonts w:hint="eastAsia"/>
        </w:rPr>
        <w:t>。</w:t>
      </w:r>
    </w:p>
    <w:p w14:paraId="00715FC5" w14:textId="277BF5A5" w:rsidR="00890A71" w:rsidRDefault="00AE3EAC" w:rsidP="00BB43D6">
      <w:pPr>
        <w:pStyle w:val="7"/>
        <w:numPr>
          <w:ilvl w:val="6"/>
          <w:numId w:val="27"/>
        </w:numPr>
      </w:pPr>
      <w:r>
        <w:rPr>
          <w:rFonts w:hint="eastAsia"/>
        </w:rPr>
        <w:t xml:space="preserve">ファイルの右にある“　　</w:t>
      </w:r>
      <w:r w:rsidR="00E7216D">
        <w:rPr>
          <w:rFonts w:hint="eastAsia"/>
        </w:rPr>
        <w:t>（共有）</w:t>
      </w:r>
      <w:r>
        <w:rPr>
          <w:rFonts w:hint="eastAsia"/>
        </w:rPr>
        <w:t>”ボタンをクリックします。</w:t>
      </w:r>
      <w:r w:rsidR="00BB43D6">
        <w:br/>
      </w:r>
      <w:r w:rsidR="00E7216D">
        <w:rPr>
          <w:rFonts w:hint="eastAsia"/>
        </w:rPr>
        <w:t>右側に</w:t>
      </w:r>
      <w:r w:rsidR="00890A71">
        <w:rPr>
          <w:rFonts w:hint="eastAsia"/>
        </w:rPr>
        <w:t>＜</w:t>
      </w:r>
      <w:r w:rsidR="008E5688">
        <w:rPr>
          <w:rFonts w:hint="eastAsia"/>
        </w:rPr>
        <w:t>共有</w:t>
      </w:r>
      <w:r w:rsidR="00890A71">
        <w:rPr>
          <w:rFonts w:hint="eastAsia"/>
        </w:rPr>
        <w:t>＞画面が表示されます。</w:t>
      </w:r>
    </w:p>
    <w:p w14:paraId="068FD736" w14:textId="6B89EBA3" w:rsidR="00AD33BB" w:rsidRPr="00B46C79" w:rsidRDefault="00D506EC" w:rsidP="009B7145">
      <w:pPr>
        <w:pStyle w:val="afe"/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15B35D" wp14:editId="7FA17BCA">
                <wp:simplePos x="0" y="0"/>
                <wp:positionH relativeFrom="margin">
                  <wp:posOffset>4250892</wp:posOffset>
                </wp:positionH>
                <wp:positionV relativeFrom="paragraph">
                  <wp:posOffset>329928</wp:posOffset>
                </wp:positionV>
                <wp:extent cx="1174163" cy="1725182"/>
                <wp:effectExtent l="19050" t="19050" r="26035" b="27940"/>
                <wp:wrapNone/>
                <wp:docPr id="2500" name="正方形/長方形 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63" cy="17251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BA010" id="正方形/長方形 2500" o:spid="_x0000_s1026" style="position:absolute;left:0;text-align:left;margin-left:334.7pt;margin-top:26pt;width:92.45pt;height:135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" filled="f" strokecolor="red" strokeweight="2.25pt"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358AE2" wp14:editId="5738E351">
                <wp:simplePos x="0" y="0"/>
                <wp:positionH relativeFrom="column">
                  <wp:posOffset>3076080</wp:posOffset>
                </wp:positionH>
                <wp:positionV relativeFrom="paragraph">
                  <wp:posOffset>1232458</wp:posOffset>
                </wp:positionV>
                <wp:extent cx="266700" cy="254000"/>
                <wp:effectExtent l="19050" t="19050" r="19050" b="12700"/>
                <wp:wrapNone/>
                <wp:docPr id="2501" name="正方形/長方形 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365AEF" id="正方形/長方形 2501" o:spid="_x0000_s1026" style="position:absolute;left:0;text-align:left;margin-left:242.2pt;margin-top:97.05pt;width:21pt;height:20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" filled="f" strokecolor="red" strokeweight="2.25pt"/>
            </w:pict>
          </mc:Fallback>
        </mc:AlternateContent>
      </w:r>
      <w:r>
        <w:rPr>
          <w:rFonts w:hint="eastAsia"/>
        </w:rPr>
        <w:drawing>
          <wp:inline distT="0" distB="0" distL="0" distR="0" wp14:anchorId="5793E0BE" wp14:editId="666C87C6">
            <wp:extent cx="4320000" cy="1924290"/>
            <wp:effectExtent l="19050" t="19050" r="23495" b="19050"/>
            <wp:docPr id="3248" name="図 324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" name="図 324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24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E3E02E" w14:textId="204B9E5F" w:rsidR="00AE3EAC" w:rsidRDefault="008E5688" w:rsidP="00260411">
      <w:pPr>
        <w:pStyle w:val="6"/>
      </w:pPr>
      <w:r>
        <w:rPr>
          <w:rFonts w:hint="eastAsia"/>
        </w:rPr>
        <w:t>ユーザ</w:t>
      </w:r>
      <w:r w:rsidR="00797D70">
        <w:rPr>
          <w:rFonts w:hint="eastAsia"/>
        </w:rPr>
        <w:t>ー</w:t>
      </w:r>
      <w:r>
        <w:rPr>
          <w:rFonts w:hint="eastAsia"/>
        </w:rPr>
        <w:t>検索窓（テキストボックス）に、</w:t>
      </w:r>
      <w:r w:rsidR="00040874">
        <w:rPr>
          <w:rFonts w:hint="eastAsia"/>
        </w:rPr>
        <w:t>ファイルを共有する相手の</w:t>
      </w:r>
      <w:r>
        <w:rPr>
          <w:rFonts w:hint="eastAsia"/>
        </w:rPr>
        <w:t>メールアドレスを入力します</w:t>
      </w:r>
      <w:r w:rsidR="00B31EF1">
        <w:rPr>
          <w:rFonts w:hint="eastAsia"/>
        </w:rPr>
        <w:t>。</w:t>
      </w:r>
    </w:p>
    <w:p w14:paraId="0BDB82AA" w14:textId="25101138" w:rsidR="000878BC" w:rsidRDefault="00EA0C66" w:rsidP="000878BC">
      <w:pPr>
        <w:pStyle w:val="afe"/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8E727A" wp14:editId="0CA30D9E">
                <wp:simplePos x="0" y="0"/>
                <wp:positionH relativeFrom="margin">
                  <wp:posOffset>4293175</wp:posOffset>
                </wp:positionH>
                <wp:positionV relativeFrom="paragraph">
                  <wp:posOffset>962121</wp:posOffset>
                </wp:positionV>
                <wp:extent cx="1117343" cy="176516"/>
                <wp:effectExtent l="19050" t="19050" r="26035" b="14605"/>
                <wp:wrapNone/>
                <wp:docPr id="2509" name="正方形/長方形 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343" cy="1765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F7BA4" id="正方形/長方形 2509" o:spid="_x0000_s1026" style="position:absolute;left:0;text-align:left;margin-left:338.05pt;margin-top:75.75pt;width:88pt;height:13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" filled="f" strokecolor="red" strokeweight="2.25pt">
                <w10:wrap anchorx="margin"/>
              </v:rect>
            </w:pict>
          </mc:Fallback>
        </mc:AlternateContent>
      </w:r>
      <w:r>
        <w:drawing>
          <wp:inline distT="0" distB="0" distL="0" distR="0" wp14:anchorId="74714C76" wp14:editId="6F03EF13">
            <wp:extent cx="4320000" cy="2064846"/>
            <wp:effectExtent l="19050" t="19050" r="23495" b="12065"/>
            <wp:docPr id="3259" name="図 3259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" name="図 3259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64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359A9C" w14:textId="4103E060" w:rsidR="00BB43D6" w:rsidRDefault="006C23B0" w:rsidP="00BB43D6">
      <w:pPr>
        <w:pStyle w:val="a5"/>
      </w:pPr>
      <w:r>
        <w:rPr>
          <w:rFonts w:hint="eastAsia"/>
        </w:rPr>
        <w:t>共有者</w:t>
      </w:r>
      <w:r w:rsidR="00BB43D6">
        <w:rPr>
          <w:rFonts w:hint="eastAsia"/>
        </w:rPr>
        <w:t>候補について</w:t>
      </w:r>
    </w:p>
    <w:p w14:paraId="54793068" w14:textId="5FB14F95" w:rsidR="00BB43D6" w:rsidRDefault="00BB43D6" w:rsidP="00BB43D6">
      <w:pPr>
        <w:pStyle w:val="aff2"/>
      </w:pPr>
      <w:r>
        <w:rPr>
          <w:rFonts w:hint="eastAsia"/>
        </w:rPr>
        <w:t>メールアドレス入力途中</w:t>
      </w:r>
      <w:r w:rsidR="00E7216D">
        <w:rPr>
          <w:rFonts w:hint="eastAsia"/>
        </w:rPr>
        <w:t>に</w:t>
      </w:r>
      <w:r w:rsidR="000B52AF">
        <w:rPr>
          <w:rFonts w:hint="eastAsia"/>
        </w:rPr>
        <w:t>、入力した内容がそのまま</w:t>
      </w:r>
      <w:r>
        <w:rPr>
          <w:rFonts w:hint="eastAsia"/>
        </w:rPr>
        <w:t>表示され</w:t>
      </w:r>
      <w:r w:rsidR="000B52AF">
        <w:rPr>
          <w:rFonts w:hint="eastAsia"/>
        </w:rPr>
        <w:t>ていき</w:t>
      </w:r>
      <w:r>
        <w:rPr>
          <w:rFonts w:hint="eastAsia"/>
        </w:rPr>
        <w:t>ますが、</w:t>
      </w:r>
      <w:r w:rsidR="000B52AF">
        <w:rPr>
          <w:rFonts w:hint="eastAsia"/>
        </w:rPr>
        <w:t>アドレスは</w:t>
      </w:r>
      <w:r>
        <w:rPr>
          <w:rFonts w:hint="eastAsia"/>
        </w:rPr>
        <w:t>最後まで入力</w:t>
      </w:r>
      <w:r w:rsidR="000B52AF">
        <w:rPr>
          <w:rFonts w:hint="eastAsia"/>
        </w:rPr>
        <w:t>する必要があります</w:t>
      </w:r>
      <w:r>
        <w:rPr>
          <w:rFonts w:hint="eastAsia"/>
        </w:rPr>
        <w:t>。ご注意ください。</w:t>
      </w:r>
    </w:p>
    <w:p w14:paraId="58E617B3" w14:textId="0E281C2D" w:rsidR="00E7216D" w:rsidRDefault="00E7216D">
      <w:pPr>
        <w:widowControl/>
        <w:snapToGrid/>
        <w:jc w:val="left"/>
        <w:rPr>
          <w:rFonts w:hAnsi="Century"/>
          <w:kern w:val="0"/>
          <w:sz w:val="21"/>
        </w:rPr>
      </w:pPr>
      <w:r>
        <w:br w:type="page"/>
      </w:r>
    </w:p>
    <w:p w14:paraId="7DC6D114" w14:textId="13571BBD" w:rsidR="0016458F" w:rsidRDefault="0016458F" w:rsidP="00260411">
      <w:pPr>
        <w:pStyle w:val="6"/>
      </w:pPr>
      <w:r w:rsidRPr="0016458F">
        <w:rPr>
          <w:rFonts w:hint="eastAsia"/>
        </w:rPr>
        <w:lastRenderedPageBreak/>
        <w:t>共有</w:t>
      </w:r>
      <w:r w:rsidR="00EE6152">
        <w:rPr>
          <w:rFonts w:hint="eastAsia"/>
        </w:rPr>
        <w:t>相手</w:t>
      </w:r>
      <w:r w:rsidRPr="0016458F">
        <w:rPr>
          <w:rFonts w:hint="eastAsia"/>
        </w:rPr>
        <w:t>の</w:t>
      </w:r>
      <w:r w:rsidRPr="0016458F">
        <w:t>メールアドレスへ</w:t>
      </w:r>
      <w:r w:rsidR="0052662C">
        <w:rPr>
          <w:rFonts w:hint="eastAsia"/>
        </w:rPr>
        <w:t>共有通知メールとパスワード通知メール（計２通）</w:t>
      </w:r>
      <w:r w:rsidRPr="0016458F">
        <w:t>が送信されます。</w:t>
      </w:r>
    </w:p>
    <w:p w14:paraId="7245DD19" w14:textId="0D453D73" w:rsidR="0016458F" w:rsidRPr="0016458F" w:rsidRDefault="000670C5" w:rsidP="0016458F">
      <w:pPr>
        <w:pStyle w:val="11"/>
      </w:pPr>
      <w:r w:rsidRPr="000670C5">
        <w:rPr>
          <w:rFonts w:hint="eastAsia"/>
        </w:rPr>
        <w:t>通知メール内に記載されたリンクから</w:t>
      </w:r>
      <w:r w:rsidR="0016458F" w:rsidRPr="0016458F">
        <w:t>共有ファイルへのアクセスが行えます。</w:t>
      </w:r>
      <w:r>
        <w:rPr>
          <w:rFonts w:hint="eastAsia"/>
        </w:rPr>
        <w:t>また</w:t>
      </w:r>
      <w:r w:rsidR="0052662C">
        <w:rPr>
          <w:rFonts w:hint="eastAsia"/>
        </w:rPr>
        <w:t>、</w:t>
      </w:r>
      <w:r>
        <w:rPr>
          <w:rFonts w:hint="eastAsia"/>
        </w:rPr>
        <w:t>通知されたパスワードを入力するとダウンロードが可能となります。</w:t>
      </w:r>
    </w:p>
    <w:p w14:paraId="24B7984B" w14:textId="559CCBD1" w:rsidR="00A03823" w:rsidRDefault="0016458F" w:rsidP="00A03823">
      <w:pPr>
        <w:pStyle w:val="afe"/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C24485" wp14:editId="7BF433C0">
                <wp:simplePos x="0" y="0"/>
                <wp:positionH relativeFrom="margin">
                  <wp:posOffset>4383031</wp:posOffset>
                </wp:positionH>
                <wp:positionV relativeFrom="paragraph">
                  <wp:posOffset>173870</wp:posOffset>
                </wp:positionV>
                <wp:extent cx="1017358" cy="1511282"/>
                <wp:effectExtent l="19050" t="19050" r="11430" b="13335"/>
                <wp:wrapNone/>
                <wp:docPr id="2502" name="正方形/長方形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358" cy="15112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A1FAE" id="正方形/長方形 2502" o:spid="_x0000_s1026" style="position:absolute;left:0;text-align:left;margin-left:345.1pt;margin-top:13.7pt;width:80.1pt;height:11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" filled="f" strokecolor="red" strokeweight="2.25pt">
                <w10:wrap anchorx="margin"/>
              </v:rect>
            </w:pict>
          </mc:Fallback>
        </mc:AlternateContent>
      </w:r>
      <w:r w:rsidR="00D506EC">
        <w:drawing>
          <wp:inline distT="0" distB="0" distL="0" distR="0" wp14:anchorId="7B4402D0" wp14:editId="62B5387D">
            <wp:extent cx="4320000" cy="1914638"/>
            <wp:effectExtent l="19050" t="19050" r="23495" b="28575"/>
            <wp:docPr id="3252" name="図 325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" name="図 3252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14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106722" w14:textId="77777777" w:rsidR="007448BF" w:rsidRDefault="007448BF" w:rsidP="007448BF">
      <w:pPr>
        <w:pStyle w:val="a3"/>
      </w:pPr>
      <w:r>
        <w:rPr>
          <w:rFonts w:hint="eastAsia"/>
        </w:rPr>
        <w:t>共有の有効期限</w:t>
      </w:r>
    </w:p>
    <w:p w14:paraId="715157B8" w14:textId="77777777" w:rsidR="007448BF" w:rsidRPr="002F3AE5" w:rsidRDefault="007448BF" w:rsidP="007448BF">
      <w:pPr>
        <w:pStyle w:val="aff4"/>
      </w:pPr>
      <w:r>
        <w:rPr>
          <w:rFonts w:hint="eastAsia"/>
        </w:rPr>
        <w:t>共有の有効期限は7日間です。7日間経過すると共有は解除され、自動的にファイルも削除されます。</w:t>
      </w:r>
    </w:p>
    <w:p w14:paraId="729532DF" w14:textId="451E9614" w:rsidR="007D50F1" w:rsidRDefault="007D50F1" w:rsidP="007D50F1">
      <w:pPr>
        <w:pStyle w:val="a3"/>
      </w:pPr>
      <w:r>
        <w:rPr>
          <w:rFonts w:hint="eastAsia"/>
        </w:rPr>
        <w:t>パスワード</w:t>
      </w:r>
      <w:r w:rsidR="0060470A">
        <w:rPr>
          <w:rFonts w:hint="eastAsia"/>
        </w:rPr>
        <w:t>の入力</w:t>
      </w:r>
      <w:r>
        <w:rPr>
          <w:rFonts w:hint="eastAsia"/>
        </w:rPr>
        <w:t>について</w:t>
      </w:r>
    </w:p>
    <w:p w14:paraId="60CD99DC" w14:textId="484C0F3C" w:rsidR="007D50F1" w:rsidRDefault="007D50F1" w:rsidP="007D50F1">
      <w:pPr>
        <w:pStyle w:val="aff4"/>
      </w:pPr>
      <w:r>
        <w:rPr>
          <w:rFonts w:hint="eastAsia"/>
        </w:rPr>
        <w:t>パスワードは自動生成されますが、任意のパスワードを指定できます。</w:t>
      </w:r>
      <w:r w:rsidR="0060470A">
        <w:br/>
      </w:r>
      <w:r w:rsidR="00C960C9">
        <w:rPr>
          <w:rFonts w:hint="eastAsia"/>
        </w:rPr>
        <w:t>任意で指定する場合、</w:t>
      </w:r>
      <w:r w:rsidR="0060470A">
        <w:rPr>
          <w:rFonts w:hint="eastAsia"/>
        </w:rPr>
        <w:t>12文字以上の半角英数字</w:t>
      </w:r>
      <w:r w:rsidR="00C960C9">
        <w:rPr>
          <w:rFonts w:hint="eastAsia"/>
        </w:rPr>
        <w:t>、</w:t>
      </w:r>
      <w:r w:rsidR="0060470A">
        <w:rPr>
          <w:rFonts w:hint="eastAsia"/>
        </w:rPr>
        <w:t>半角記号</w:t>
      </w:r>
      <w:r w:rsidR="00C960C9">
        <w:rPr>
          <w:rFonts w:hint="eastAsia"/>
        </w:rPr>
        <w:t>を指定できます。</w:t>
      </w:r>
      <w:r w:rsidR="00A5599A">
        <w:br/>
      </w:r>
      <w:r w:rsidR="00C960C9">
        <w:rPr>
          <w:rFonts w:hint="eastAsia"/>
        </w:rPr>
        <w:t>容易に推測されやすいパスワードの使用は避けてください。</w:t>
      </w:r>
      <w:r>
        <w:rPr>
          <w:rFonts w:hint="eastAsia"/>
        </w:rPr>
        <w:t>また</w:t>
      </w:r>
      <w:r w:rsidR="00C960C9">
        <w:rPr>
          <w:rFonts w:hint="eastAsia"/>
        </w:rPr>
        <w:t>、</w:t>
      </w:r>
      <w:r>
        <w:rPr>
          <w:rFonts w:hint="eastAsia"/>
        </w:rPr>
        <w:t>利用者がファイル共有した場合のパスワードは後で確認できません。</w:t>
      </w:r>
    </w:p>
    <w:p w14:paraId="670A887D" w14:textId="23885492" w:rsidR="007D50F1" w:rsidRDefault="007D50F1" w:rsidP="007D50F1">
      <w:pPr>
        <w:pStyle w:val="aff4"/>
      </w:pPr>
      <w:r>
        <w:rPr>
          <w:rFonts w:hint="eastAsia"/>
        </w:rPr>
        <w:t>利用可能な記号は以下の通り</w:t>
      </w:r>
      <w:r w:rsidR="00C960C9">
        <w:rPr>
          <w:rFonts w:hint="eastAsia"/>
        </w:rPr>
        <w:t>です。</w:t>
      </w:r>
    </w:p>
    <w:p w14:paraId="1A23171A" w14:textId="77777777" w:rsidR="007D50F1" w:rsidRPr="002F3AE5" w:rsidRDefault="007D50F1" w:rsidP="00BB43D6">
      <w:pPr>
        <w:pStyle w:val="aff4"/>
        <w:ind w:firstLineChars="16" w:firstLine="29"/>
        <w:jc w:val="distribute"/>
      </w:pPr>
      <w:r>
        <w:t>!"#$%&amp;'()-=^~\|@`[{;+:*]},&lt;.&gt;/?\_</w:t>
      </w:r>
    </w:p>
    <w:p w14:paraId="0B3D5DBB" w14:textId="77777777" w:rsidR="007448BF" w:rsidRPr="003423F9" w:rsidRDefault="007448BF" w:rsidP="007448BF">
      <w:pPr>
        <w:pStyle w:val="afe"/>
      </w:pPr>
    </w:p>
    <w:p w14:paraId="394AC2D2" w14:textId="0420C3D1" w:rsidR="003423F9" w:rsidRDefault="003423F9">
      <w:pPr>
        <w:widowControl/>
        <w:snapToGrid/>
        <w:jc w:val="left"/>
      </w:pPr>
      <w:r>
        <w:br w:type="page"/>
      </w:r>
    </w:p>
    <w:p w14:paraId="03EB94AB" w14:textId="2A83576F" w:rsidR="006C23B0" w:rsidRDefault="00C309C7" w:rsidP="00C309C7">
      <w:pPr>
        <w:pStyle w:val="6"/>
      </w:pPr>
      <w:r>
        <w:rPr>
          <w:rFonts w:hint="eastAsia"/>
        </w:rPr>
        <w:lastRenderedPageBreak/>
        <w:t>“</w:t>
      </w:r>
      <w:r w:rsidR="003D1073">
        <w:rPr>
          <w:rFonts w:hint="eastAsia"/>
        </w:rPr>
        <w:t>共有中</w:t>
      </w:r>
      <w:r>
        <w:rPr>
          <w:rFonts w:hint="eastAsia"/>
        </w:rPr>
        <w:t>”ボタン</w:t>
      </w:r>
      <w:r w:rsidR="003D1073">
        <w:rPr>
          <w:rFonts w:hint="eastAsia"/>
        </w:rPr>
        <w:t>をクリックする</w:t>
      </w:r>
      <w:r w:rsidR="006C23B0">
        <w:rPr>
          <w:rFonts w:hint="eastAsia"/>
        </w:rPr>
        <w:t>と共有者のユーザ</w:t>
      </w:r>
      <w:r w:rsidR="00797D70">
        <w:rPr>
          <w:rFonts w:hint="eastAsia"/>
        </w:rPr>
        <w:t>ー</w:t>
      </w:r>
      <w:r w:rsidR="006C23B0">
        <w:rPr>
          <w:rFonts w:hint="eastAsia"/>
        </w:rPr>
        <w:t>名が表示されます。</w:t>
      </w:r>
    </w:p>
    <w:p w14:paraId="3770BBD7" w14:textId="04ACFFD8" w:rsidR="00740EEC" w:rsidRDefault="003D1073" w:rsidP="006C23B0">
      <w:pPr>
        <w:pStyle w:val="afe"/>
      </w:pP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559483" wp14:editId="7BE06E59">
                <wp:simplePos x="0" y="0"/>
                <wp:positionH relativeFrom="margin">
                  <wp:posOffset>4192750</wp:posOffset>
                </wp:positionH>
                <wp:positionV relativeFrom="paragraph">
                  <wp:posOffset>1145130</wp:posOffset>
                </wp:positionV>
                <wp:extent cx="1191341" cy="212912"/>
                <wp:effectExtent l="19050" t="19050" r="27940" b="158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341" cy="2129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AEE7F" id="正方形/長方形 7" o:spid="_x0000_s1026" style="position:absolute;left:0;text-align:left;margin-left:330.15pt;margin-top:90.15pt;width:93.8pt;height:16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" filled="f" strokecolor="red" strokeweight="2.25pt">
                <v:stroke dashstyle="1 1"/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B6804C" wp14:editId="6E8A9A27">
                <wp:simplePos x="0" y="0"/>
                <wp:positionH relativeFrom="margin">
                  <wp:posOffset>3090163</wp:posOffset>
                </wp:positionH>
                <wp:positionV relativeFrom="paragraph">
                  <wp:posOffset>1166271</wp:posOffset>
                </wp:positionV>
                <wp:extent cx="274284" cy="192372"/>
                <wp:effectExtent l="19050" t="19050" r="12065" b="177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84" cy="1923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4ECB" id="正方形/長方形 8" o:spid="_x0000_s1026" style="position:absolute;left:0;text-align:left;margin-left:243.3pt;margin-top:91.85pt;width:21.6pt;height:15.1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0634D2">
        <w:drawing>
          <wp:inline distT="0" distB="0" distL="0" distR="0" wp14:anchorId="31DE4A18" wp14:editId="06958F0F">
            <wp:extent cx="4320000" cy="2141053"/>
            <wp:effectExtent l="19050" t="19050" r="23495" b="12065"/>
            <wp:docPr id="3298" name="図 329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" name="図 329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41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717DF" w14:textId="79901321" w:rsidR="00153E3C" w:rsidRDefault="00E7216D" w:rsidP="000634D2">
      <w:pPr>
        <w:pStyle w:val="6"/>
        <w:ind w:left="1702" w:hanging="851"/>
        <w:textAlignment w:val="center"/>
      </w:pPr>
      <w:r>
        <w:rPr>
          <w:rFonts w:hint="eastAsia"/>
        </w:rPr>
        <w:t>画面</w:t>
      </w:r>
      <w:r>
        <w:t>左側</w:t>
      </w:r>
      <w:r>
        <w:rPr>
          <w:rFonts w:hint="eastAsia"/>
        </w:rPr>
        <w:t xml:space="preserve">の「 </w:t>
      </w:r>
      <w:r w:rsidR="000634D2">
        <w:rPr>
          <w:rFonts w:hint="eastAsia"/>
        </w:rPr>
        <w:drawing>
          <wp:inline distT="0" distB="0" distL="0" distR="0" wp14:anchorId="273AC154" wp14:editId="141777C7">
            <wp:extent cx="187684" cy="151903"/>
            <wp:effectExtent l="19050" t="19050" r="22225" b="19685"/>
            <wp:docPr id="3293" name="図 3293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" name="図 3291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729" cy="151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共有」</w:t>
      </w:r>
      <w:r w:rsidR="00153E3C">
        <w:rPr>
          <w:rFonts w:hint="eastAsia"/>
        </w:rPr>
        <w:t>クリックすると</w:t>
      </w:r>
      <w:r w:rsidR="00153E3C">
        <w:t>、他</w:t>
      </w:r>
      <w:r w:rsidR="00153E3C">
        <w:rPr>
          <w:rFonts w:hint="eastAsia"/>
        </w:rPr>
        <w:t>の</w:t>
      </w:r>
      <w:r w:rsidR="00153E3C">
        <w:t>ユーザ</w:t>
      </w:r>
      <w:r w:rsidR="00797D70">
        <w:rPr>
          <w:rFonts w:hint="eastAsia"/>
        </w:rPr>
        <w:t>ー</w:t>
      </w:r>
      <w:r w:rsidR="00153E3C">
        <w:t>から共有されている</w:t>
      </w:r>
      <w:r w:rsidR="00153E3C">
        <w:rPr>
          <w:rFonts w:hint="eastAsia"/>
        </w:rPr>
        <w:t>ファイル</w:t>
      </w:r>
      <w:r w:rsidR="00153E3C">
        <w:t>、自分</w:t>
      </w:r>
      <w:r w:rsidR="00153E3C">
        <w:rPr>
          <w:rFonts w:hint="eastAsia"/>
        </w:rPr>
        <w:t>が</w:t>
      </w:r>
      <w:r w:rsidR="00153E3C">
        <w:t>共有している</w:t>
      </w:r>
      <w:r w:rsidR="00153E3C">
        <w:rPr>
          <w:rFonts w:hint="eastAsia"/>
        </w:rPr>
        <w:t>ファイルやフォルダを</w:t>
      </w:r>
      <w:r w:rsidR="00153E3C">
        <w:t>表示できます</w:t>
      </w:r>
      <w:r w:rsidR="00153E3C">
        <w:rPr>
          <w:rFonts w:hint="eastAsia"/>
        </w:rPr>
        <w:t>。</w:t>
      </w:r>
    </w:p>
    <w:p w14:paraId="00743CDA" w14:textId="57165CD6" w:rsidR="00C309C7" w:rsidRDefault="000634D2" w:rsidP="00153E3C">
      <w:pPr>
        <w:pStyle w:val="afe"/>
      </w:pP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F4581C" wp14:editId="41D9A67D">
                <wp:simplePos x="0" y="0"/>
                <wp:positionH relativeFrom="margin">
                  <wp:posOffset>1100706</wp:posOffset>
                </wp:positionH>
                <wp:positionV relativeFrom="paragraph">
                  <wp:posOffset>1266877</wp:posOffset>
                </wp:positionV>
                <wp:extent cx="261084" cy="264278"/>
                <wp:effectExtent l="19050" t="19050" r="24765" b="21590"/>
                <wp:wrapNone/>
                <wp:docPr id="3292" name="正方形/長方形 3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84" cy="2642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EC436" id="正方形/長方形 3292" o:spid="_x0000_s1026" style="position:absolute;left:0;text-align:left;margin-left:86.65pt;margin-top:99.75pt;width:20.55pt;height:20.8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" filled="f" strokecolor="red" strokeweight="2.25pt">
                <w10:wrap anchorx="margin"/>
              </v:rect>
            </w:pict>
          </mc:Fallback>
        </mc:AlternateContent>
      </w:r>
      <w:r w:rsidR="00C309C7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7DAAB6" wp14:editId="465FEE83">
                <wp:simplePos x="0" y="0"/>
                <wp:positionH relativeFrom="margin">
                  <wp:posOffset>1396695</wp:posOffset>
                </wp:positionH>
                <wp:positionV relativeFrom="paragraph">
                  <wp:posOffset>1531154</wp:posOffset>
                </wp:positionV>
                <wp:extent cx="1571900" cy="1476760"/>
                <wp:effectExtent l="19050" t="19050" r="28575" b="28575"/>
                <wp:wrapNone/>
                <wp:docPr id="3265" name="正方形/長方形 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900" cy="1476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32CC4" id="正方形/長方形 3265" o:spid="_x0000_s1026" style="position:absolute;left:0;text-align:left;margin-left:110pt;margin-top:120.55pt;width:123.75pt;height:116.3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" filled="f" strokecolor="red" strokeweight="2.25pt">
                <v:stroke dashstyle="1 1"/>
                <w10:wrap anchorx="margin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 wp14:anchorId="762B45F8" wp14:editId="1C84DB0D">
            <wp:extent cx="4320000" cy="2942314"/>
            <wp:effectExtent l="19050" t="19050" r="23495" b="10795"/>
            <wp:docPr id="3291" name="図 3291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" name="図 3291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42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6E0B3A" w14:textId="77777777" w:rsidR="00B769F5" w:rsidRDefault="00B769F5">
      <w:pPr>
        <w:widowControl/>
        <w:snapToGrid/>
        <w:jc w:val="left"/>
        <w:rPr>
          <w:rFonts w:ascii="ＭＳ 明朝" w:eastAsia="ＭＳ 明朝" w:hAnsi="Century"/>
          <w:noProof/>
          <w:kern w:val="0"/>
        </w:rPr>
      </w:pPr>
      <w:r>
        <w:br w:type="page"/>
      </w:r>
    </w:p>
    <w:p w14:paraId="7957D5DE" w14:textId="08077FCB" w:rsidR="00413CC4" w:rsidRDefault="00413CC4" w:rsidP="00413CC4">
      <w:pPr>
        <w:pStyle w:val="21"/>
      </w:pPr>
      <w:bookmarkStart w:id="11" w:name="内部共有"/>
      <w:r>
        <w:rPr>
          <w:rFonts w:hint="eastAsia"/>
        </w:rPr>
        <w:lastRenderedPageBreak/>
        <w:t>共有ファイルを設定する（内部送信）</w:t>
      </w:r>
      <w:bookmarkEnd w:id="11"/>
    </w:p>
    <w:p w14:paraId="74144EB2" w14:textId="77777777" w:rsidR="00413CC4" w:rsidRDefault="00413CC4" w:rsidP="00413CC4">
      <w:pPr>
        <w:pStyle w:val="ac"/>
      </w:pPr>
      <w:r>
        <w:rPr>
          <w:rFonts w:hint="eastAsia"/>
          <w:noProof/>
        </w:rPr>
        <w:drawing>
          <wp:anchor distT="0" distB="0" distL="114300" distR="114300" simplePos="0" relativeHeight="251728896" behindDoc="0" locked="1" layoutInCell="1" allowOverlap="1" wp14:anchorId="11F5DE32" wp14:editId="2059D9F7">
            <wp:simplePos x="0" y="0"/>
            <wp:positionH relativeFrom="column">
              <wp:posOffset>254635</wp:posOffset>
            </wp:positionH>
            <wp:positionV relativeFrom="paragraph">
              <wp:posOffset>136525</wp:posOffset>
            </wp:positionV>
            <wp:extent cx="1066800" cy="247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BECB0" w14:textId="10F3CF6B" w:rsidR="00413CC4" w:rsidRDefault="00413CC4" w:rsidP="00413CC4">
      <w:pPr>
        <w:pStyle w:val="6"/>
      </w:pPr>
      <w:r>
        <w:rPr>
          <w:rFonts w:hint="eastAsia"/>
        </w:rPr>
        <w:t>＜ネットワークサービス（一般利用者用）＞画面が表示されていることを確認します。</w:t>
      </w:r>
    </w:p>
    <w:p w14:paraId="2C53F6AD" w14:textId="7725D0C2" w:rsidR="00413CC4" w:rsidRDefault="00413CC4" w:rsidP="00413CC4">
      <w:pPr>
        <w:pStyle w:val="a2"/>
      </w:pPr>
      <w:r>
        <w:rPr>
          <w:rFonts w:hint="eastAsia"/>
        </w:rPr>
        <w:t>＜ネットワークサービス（一般利用者用）＞画面については、「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_Ref217985054 \r \h</w:instrText>
      </w:r>
      <w:r>
        <w:instrText xml:space="preserve"> </w:instrText>
      </w:r>
      <w:r>
        <w:fldChar w:fldCharType="separate"/>
      </w:r>
      <w:r>
        <w:t>2.1</w:t>
      </w:r>
      <w:r>
        <w:fldChar w:fldCharType="end"/>
      </w:r>
      <w:r>
        <w:rPr>
          <w:rFonts w:hint="eastAsia"/>
        </w:rPr>
        <w:t xml:space="preserve">　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_Ref217985054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本システムの利用を開始する</w:t>
      </w:r>
      <w:r>
        <w:fldChar w:fldCharType="end"/>
      </w:r>
      <w:r>
        <w:rPr>
          <w:rFonts w:hint="eastAsia"/>
        </w:rPr>
        <w:t>」を参照してください。</w:t>
      </w:r>
    </w:p>
    <w:p w14:paraId="30730F63" w14:textId="578CB3BF" w:rsidR="00B755B4" w:rsidRDefault="00413CC4" w:rsidP="00B755B4">
      <w:pPr>
        <w:pStyle w:val="6"/>
        <w:numPr>
          <w:ilvl w:val="5"/>
          <w:numId w:val="11"/>
        </w:numPr>
        <w:ind w:left="1680"/>
      </w:pPr>
      <w:r>
        <w:rPr>
          <w:rFonts w:hint="eastAsia"/>
        </w:rPr>
        <w:t>＜ネットワークサービス（一般利用者用）＞画面左側の“</w:t>
      </w:r>
      <w:r w:rsidR="003416D9">
        <w:rPr>
          <w:rFonts w:hint="eastAsia"/>
        </w:rPr>
        <w:t>ファイル共有システム</w:t>
      </w:r>
      <w:r w:rsidR="003416D9">
        <w:t>(内部向け)</w:t>
      </w:r>
      <w:r>
        <w:rPr>
          <w:rFonts w:hint="eastAsia"/>
        </w:rPr>
        <w:t>”をクリックします。</w:t>
      </w:r>
    </w:p>
    <w:p w14:paraId="49221085" w14:textId="77777777" w:rsidR="00B755B4" w:rsidRDefault="00B755B4" w:rsidP="00B755B4">
      <w:pPr>
        <w:pStyle w:val="-"/>
        <w:numPr>
          <w:ilvl w:val="6"/>
          <w:numId w:val="11"/>
        </w:numPr>
      </w:pPr>
      <w:r>
        <w:rPr>
          <w:rFonts w:hint="eastAsia"/>
        </w:rPr>
        <w:t>ユーザー名またはメールアドレスを入力します</w:t>
      </w:r>
    </w:p>
    <w:p w14:paraId="3AE0AA10" w14:textId="77777777" w:rsidR="00B755B4" w:rsidRDefault="00B755B4" w:rsidP="00B755B4">
      <w:pPr>
        <w:pStyle w:val="-"/>
        <w:numPr>
          <w:ilvl w:val="6"/>
          <w:numId w:val="11"/>
        </w:numPr>
      </w:pPr>
      <w:r>
        <w:rPr>
          <w:rFonts w:hint="eastAsia"/>
        </w:rPr>
        <w:t>パスワードを入力します。</w:t>
      </w:r>
    </w:p>
    <w:p w14:paraId="57E9094B" w14:textId="362AE30B" w:rsidR="00B755B4" w:rsidRPr="00F5578D" w:rsidRDefault="00B755B4" w:rsidP="00B755B4">
      <w:pPr>
        <w:pStyle w:val="11"/>
      </w:pPr>
      <w:r w:rsidRPr="00F5578D">
        <w:rPr>
          <w:rFonts w:hint="eastAsia"/>
        </w:rPr>
        <w:t>入力したパスワードは、伏せ字（“</w:t>
      </w:r>
      <w:r w:rsidR="00C309C7">
        <w:rPr>
          <w:rFonts w:hint="eastAsia"/>
        </w:rPr>
        <w:t>●</w:t>
      </w:r>
      <w:r w:rsidRPr="00F5578D">
        <w:t>”</w:t>
      </w:r>
      <w:r w:rsidRPr="00F5578D">
        <w:t>など）で表示されます。</w:t>
      </w:r>
    </w:p>
    <w:p w14:paraId="22166827" w14:textId="63835259" w:rsidR="00B755B4" w:rsidRDefault="00B755B4" w:rsidP="00B755B4">
      <w:pPr>
        <w:pStyle w:val="-"/>
        <w:numPr>
          <w:ilvl w:val="6"/>
          <w:numId w:val="11"/>
        </w:numPr>
      </w:pPr>
      <w:r>
        <w:rPr>
          <w:rFonts w:hint="eastAsia"/>
        </w:rPr>
        <w:t>“ログイン”ボタンをクリックします。</w:t>
      </w:r>
    </w:p>
    <w:p w14:paraId="3FFB09C2" w14:textId="6D3DE07B" w:rsidR="00B755B4" w:rsidRDefault="00C309C7" w:rsidP="00B755B4">
      <w:pPr>
        <w:pStyle w:val="afe"/>
      </w:pPr>
      <w:r w:rsidRPr="00C309C7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98C7D6" wp14:editId="644CB162">
                <wp:simplePos x="0" y="0"/>
                <wp:positionH relativeFrom="margin">
                  <wp:posOffset>1493520</wp:posOffset>
                </wp:positionH>
                <wp:positionV relativeFrom="paragraph">
                  <wp:posOffset>1821180</wp:posOffset>
                </wp:positionV>
                <wp:extent cx="2838450" cy="241300"/>
                <wp:effectExtent l="19050" t="19050" r="19050" b="25400"/>
                <wp:wrapNone/>
                <wp:docPr id="3266" name="正方形/長方形 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41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4AB8C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4605F040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6CDEB1A5" w14:textId="77777777" w:rsidR="00920115" w:rsidRDefault="00920115" w:rsidP="00C30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8C7D6" id="正方形/長方形 3266" o:spid="_x0000_s1031" style="position:absolute;left:0;text-align:left;margin-left:117.6pt;margin-top:143.4pt;width:223.5pt;height:19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" filled="f" strokecolor="red" strokeweight="2.25pt">
                <v:textbox>
                  <w:txbxContent>
                    <w:p w14:paraId="3A14AB8C" w14:textId="77777777" w:rsidR="00920115" w:rsidRDefault="00920115" w:rsidP="00C309C7">
                      <w:pPr>
                        <w:jc w:val="center"/>
                      </w:pPr>
                    </w:p>
                    <w:p w14:paraId="4605F040" w14:textId="77777777" w:rsidR="00920115" w:rsidRDefault="00920115" w:rsidP="00C309C7">
                      <w:pPr>
                        <w:jc w:val="center"/>
                      </w:pPr>
                    </w:p>
                    <w:p w14:paraId="6CDEB1A5" w14:textId="77777777" w:rsidR="00920115" w:rsidRDefault="00920115" w:rsidP="00C309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309C7">
        <w:drawing>
          <wp:anchor distT="0" distB="0" distL="114300" distR="114300" simplePos="0" relativeHeight="251791360" behindDoc="0" locked="0" layoutInCell="1" allowOverlap="1" wp14:anchorId="20CD9A6B" wp14:editId="1A26F9DF">
            <wp:simplePos x="0" y="0"/>
            <wp:positionH relativeFrom="margin">
              <wp:posOffset>1227455</wp:posOffset>
            </wp:positionH>
            <wp:positionV relativeFrom="paragraph">
              <wp:posOffset>1732915</wp:posOffset>
            </wp:positionV>
            <wp:extent cx="342900" cy="297180"/>
            <wp:effectExtent l="0" t="0" r="0" b="0"/>
            <wp:wrapNone/>
            <wp:docPr id="3269" name="図 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09C7">
        <w:drawing>
          <wp:anchor distT="0" distB="0" distL="114300" distR="114300" simplePos="0" relativeHeight="251792384" behindDoc="0" locked="0" layoutInCell="1" allowOverlap="1" wp14:anchorId="2E1EB523" wp14:editId="6407CBEC">
            <wp:simplePos x="0" y="0"/>
            <wp:positionH relativeFrom="column">
              <wp:posOffset>1224280</wp:posOffset>
            </wp:positionH>
            <wp:positionV relativeFrom="paragraph">
              <wp:posOffset>2230755</wp:posOffset>
            </wp:positionV>
            <wp:extent cx="342900" cy="297180"/>
            <wp:effectExtent l="0" t="0" r="0" b="0"/>
            <wp:wrapNone/>
            <wp:docPr id="3270" name="図 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09C7">
        <w:drawing>
          <wp:anchor distT="0" distB="0" distL="114300" distR="114300" simplePos="0" relativeHeight="251793408" behindDoc="0" locked="0" layoutInCell="1" allowOverlap="1" wp14:anchorId="0D412B6B" wp14:editId="6F81DCFD">
            <wp:simplePos x="0" y="0"/>
            <wp:positionH relativeFrom="column">
              <wp:posOffset>1225550</wp:posOffset>
            </wp:positionH>
            <wp:positionV relativeFrom="paragraph">
              <wp:posOffset>2916555</wp:posOffset>
            </wp:positionV>
            <wp:extent cx="342900" cy="297180"/>
            <wp:effectExtent l="0" t="0" r="0" b="0"/>
            <wp:wrapNone/>
            <wp:docPr id="3271" name="図 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09C7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0344FD5" wp14:editId="0C8F461F">
                <wp:simplePos x="0" y="0"/>
                <wp:positionH relativeFrom="margin">
                  <wp:posOffset>1493520</wp:posOffset>
                </wp:positionH>
                <wp:positionV relativeFrom="paragraph">
                  <wp:posOffset>2272030</wp:posOffset>
                </wp:positionV>
                <wp:extent cx="2838450" cy="241300"/>
                <wp:effectExtent l="19050" t="19050" r="19050" b="25400"/>
                <wp:wrapNone/>
                <wp:docPr id="3267" name="正方形/長方形 3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41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16CD9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173975BC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126669EB" w14:textId="77777777" w:rsidR="00920115" w:rsidRDefault="00920115" w:rsidP="00C30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44FD5" id="正方形/長方形 3267" o:spid="_x0000_s1032" style="position:absolute;left:0;text-align:left;margin-left:117.6pt;margin-top:178.9pt;width:223.5pt;height:19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" filled="f" strokecolor="red" strokeweight="2.25pt">
                <v:textbox>
                  <w:txbxContent>
                    <w:p w14:paraId="03816CD9" w14:textId="77777777" w:rsidR="00920115" w:rsidRDefault="00920115" w:rsidP="00C309C7">
                      <w:pPr>
                        <w:jc w:val="center"/>
                      </w:pPr>
                    </w:p>
                    <w:p w14:paraId="173975BC" w14:textId="77777777" w:rsidR="00920115" w:rsidRDefault="00920115" w:rsidP="00C309C7">
                      <w:pPr>
                        <w:jc w:val="center"/>
                      </w:pPr>
                    </w:p>
                    <w:p w14:paraId="126669EB" w14:textId="77777777" w:rsidR="00920115" w:rsidRDefault="00920115" w:rsidP="00C309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309C7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826569" wp14:editId="611842CB">
                <wp:simplePos x="0" y="0"/>
                <wp:positionH relativeFrom="margin">
                  <wp:posOffset>1474676</wp:posOffset>
                </wp:positionH>
                <wp:positionV relativeFrom="paragraph">
                  <wp:posOffset>2951480</wp:posOffset>
                </wp:positionV>
                <wp:extent cx="2851150" cy="228600"/>
                <wp:effectExtent l="19050" t="19050" r="25400" b="19050"/>
                <wp:wrapNone/>
                <wp:docPr id="3268" name="正方形/長方形 3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12CFE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4B580848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0B427D50" w14:textId="77777777" w:rsidR="00920115" w:rsidRDefault="00920115" w:rsidP="00C30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26569" id="正方形/長方形 3268" o:spid="_x0000_s1033" style="position:absolute;left:0;text-align:left;margin-left:116.1pt;margin-top:232.4pt;width:224.5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" filled="f" strokecolor="red" strokeweight="2.25pt">
                <v:textbox>
                  <w:txbxContent>
                    <w:p w14:paraId="7CF12CFE" w14:textId="77777777" w:rsidR="00920115" w:rsidRDefault="00920115" w:rsidP="00C309C7">
                      <w:pPr>
                        <w:jc w:val="center"/>
                      </w:pPr>
                    </w:p>
                    <w:p w14:paraId="4B580848" w14:textId="77777777" w:rsidR="00920115" w:rsidRDefault="00920115" w:rsidP="00C309C7">
                      <w:pPr>
                        <w:jc w:val="center"/>
                      </w:pPr>
                    </w:p>
                    <w:p w14:paraId="0B427D50" w14:textId="77777777" w:rsidR="00920115" w:rsidRDefault="00920115" w:rsidP="00C309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drawing>
          <wp:inline distT="0" distB="0" distL="0" distR="0" wp14:anchorId="05DA27AE" wp14:editId="5FB2D6C3">
            <wp:extent cx="3600000" cy="3391875"/>
            <wp:effectExtent l="19050" t="19050" r="19685" b="18415"/>
            <wp:docPr id="3272" name="図 3272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図 2512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9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50C949" w14:textId="77777777" w:rsidR="009357F5" w:rsidRDefault="009357F5" w:rsidP="009357F5">
      <w:pPr>
        <w:pStyle w:val="a9"/>
      </w:pPr>
      <w:r>
        <w:rPr>
          <w:rFonts w:hint="eastAsia"/>
        </w:rPr>
        <w:t>ログイン名とパスワードについて</w:t>
      </w:r>
    </w:p>
    <w:p w14:paraId="3846DA13" w14:textId="4FB00E8F" w:rsidR="009357F5" w:rsidRDefault="009357F5" w:rsidP="009357F5">
      <w:pPr>
        <w:pStyle w:val="aff1"/>
      </w:pPr>
      <w:r w:rsidRPr="00B755B4">
        <w:rPr>
          <w:rFonts w:hint="eastAsia"/>
        </w:rPr>
        <w:t>ログイン名とパスワードは、</w:t>
      </w:r>
      <w:r w:rsidRPr="00B755B4">
        <w:t>Keycloakで管理しているログイン名とパスワードをご使用ください。</w:t>
      </w:r>
    </w:p>
    <w:p w14:paraId="302B656F" w14:textId="0BDF12DE" w:rsidR="00774CEF" w:rsidRDefault="00774CEF">
      <w:pPr>
        <w:widowControl/>
        <w:snapToGrid/>
        <w:jc w:val="left"/>
        <w:rPr>
          <w:rFonts w:hAnsi="Century"/>
          <w:kern w:val="0"/>
          <w:sz w:val="21"/>
        </w:rPr>
      </w:pPr>
      <w:r>
        <w:br w:type="page"/>
      </w:r>
    </w:p>
    <w:p w14:paraId="0423B5EA" w14:textId="77777777" w:rsidR="00C309C7" w:rsidRDefault="00C309C7" w:rsidP="00C309C7">
      <w:pPr>
        <w:pStyle w:val="6"/>
        <w:numPr>
          <w:ilvl w:val="5"/>
          <w:numId w:val="11"/>
        </w:numPr>
      </w:pPr>
      <w:r>
        <w:rPr>
          <w:rFonts w:hint="eastAsia"/>
        </w:rPr>
        <w:lastRenderedPageBreak/>
        <w:t>＜ワンタイムコード＞入力画面が表示されます。</w:t>
      </w:r>
      <w:r>
        <w:br/>
      </w:r>
      <w:r>
        <w:rPr>
          <w:rFonts w:hint="eastAsia"/>
        </w:rPr>
        <w:t>初回ログイン時に登録した２要素認証端末のアプリを開き、ワンタイムコードを確認します。</w:t>
      </w:r>
    </w:p>
    <w:p w14:paraId="69067ED0" w14:textId="77777777" w:rsidR="00C309C7" w:rsidRDefault="00C309C7" w:rsidP="00C309C7">
      <w:pPr>
        <w:pStyle w:val="-"/>
        <w:numPr>
          <w:ilvl w:val="6"/>
          <w:numId w:val="11"/>
        </w:numPr>
      </w:pPr>
      <w:r>
        <w:rPr>
          <w:rFonts w:hint="eastAsia"/>
        </w:rPr>
        <w:t>ワンタイムコードを入力します。</w:t>
      </w:r>
    </w:p>
    <w:p w14:paraId="393BE33B" w14:textId="77777777" w:rsidR="00C309C7" w:rsidRDefault="00C309C7" w:rsidP="00C309C7">
      <w:pPr>
        <w:pStyle w:val="-"/>
        <w:numPr>
          <w:ilvl w:val="6"/>
          <w:numId w:val="11"/>
        </w:numPr>
      </w:pPr>
      <w:r>
        <w:rPr>
          <w:rFonts w:hint="eastAsia"/>
        </w:rPr>
        <w:t>“ログイン”ボタンをクリックします。</w:t>
      </w:r>
      <w:r>
        <w:br/>
      </w:r>
      <w:r>
        <w:rPr>
          <w:rFonts w:hint="eastAsia"/>
        </w:rPr>
        <w:t>ワンタイムコードは下記を参照してください。</w:t>
      </w:r>
    </w:p>
    <w:p w14:paraId="498916F7" w14:textId="77777777" w:rsidR="00C309C7" w:rsidRDefault="00C309C7" w:rsidP="00C309C7">
      <w:pPr>
        <w:pStyle w:val="a2"/>
      </w:pPr>
      <w:r>
        <w:rPr>
          <w:rFonts w:hint="eastAsia"/>
        </w:rPr>
        <w:t>「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_Ref92359029 \r \h</w:instrText>
      </w:r>
      <w:r>
        <w:instrText xml:space="preserve"> </w:instrText>
      </w:r>
      <w:r>
        <w:fldChar w:fldCharType="separate"/>
      </w:r>
      <w:r>
        <w:t>10.2</w:t>
      </w:r>
      <w:r>
        <w:fldChar w:fldCharType="end"/>
      </w:r>
      <w:r>
        <w:rPr>
          <w:rFonts w:hint="eastAsia"/>
        </w:rPr>
        <w:t xml:space="preserve">　</w:t>
      </w:r>
      <w:r>
        <w:fldChar w:fldCharType="begin"/>
      </w:r>
      <w:r>
        <w:instrText xml:space="preserve"> REF _Ref92359029 \h </w:instrText>
      </w:r>
      <w:r>
        <w:fldChar w:fldCharType="separate"/>
      </w:r>
      <w:r w:rsidRPr="002A3B9B">
        <w:rPr>
          <w:rFonts w:hint="eastAsia"/>
        </w:rPr>
        <w:t>認証機能管理</w:t>
      </w:r>
      <w:r>
        <w:rPr>
          <w:rFonts w:hint="eastAsia"/>
        </w:rPr>
        <w:t>から初回ログインの場合</w:t>
      </w:r>
      <w:r>
        <w:fldChar w:fldCharType="end"/>
      </w:r>
      <w:r>
        <w:rPr>
          <w:rFonts w:hint="eastAsia"/>
        </w:rPr>
        <w:t>」</w:t>
      </w:r>
      <w:r>
        <w:br/>
      </w:r>
      <w:r>
        <w:rPr>
          <w:rFonts w:hint="eastAsia"/>
        </w:rPr>
        <w:t>→「</w:t>
      </w:r>
      <w:r>
        <w:fldChar w:fldCharType="begin"/>
      </w:r>
      <w:r>
        <w:instrText xml:space="preserve"> REF _Ref92360719 \n \h </w:instrText>
      </w:r>
      <w:r>
        <w:fldChar w:fldCharType="separate"/>
      </w:r>
      <w:r>
        <w:rPr>
          <w:rFonts w:hint="eastAsia"/>
        </w:rPr>
        <w:t>操作5</w:t>
      </w:r>
      <w:r>
        <w:fldChar w:fldCharType="end"/>
      </w:r>
      <w:r>
        <w:rPr>
          <w:rFonts w:hint="eastAsia"/>
        </w:rPr>
        <w:t xml:space="preserve">　</w:t>
      </w:r>
      <w:r>
        <w:fldChar w:fldCharType="begin"/>
      </w:r>
      <w:r>
        <w:instrText xml:space="preserve"> REF _Ref92360719 \h </w:instrText>
      </w:r>
      <w:r>
        <w:fldChar w:fldCharType="separate"/>
      </w:r>
      <w:r>
        <w:rPr>
          <w:rFonts w:hint="eastAsia"/>
        </w:rPr>
        <w:t>インストール後、アプリを開きQRコードを読み取ります。</w:t>
      </w:r>
      <w:r>
        <w:fldChar w:fldCharType="end"/>
      </w:r>
      <w:r>
        <w:rPr>
          <w:rFonts w:hint="eastAsia"/>
        </w:rPr>
        <w:t>」を参照してください。</w:t>
      </w:r>
    </w:p>
    <w:p w14:paraId="2B42D4FA" w14:textId="77777777" w:rsidR="00C309C7" w:rsidRPr="00953C5E" w:rsidRDefault="00C309C7" w:rsidP="00C309C7">
      <w:pPr>
        <w:pStyle w:val="afe"/>
      </w:pPr>
      <w:r w:rsidRPr="00D8421C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F14D18" wp14:editId="6D275620">
                <wp:simplePos x="0" y="0"/>
                <wp:positionH relativeFrom="margin">
                  <wp:posOffset>1504371</wp:posOffset>
                </wp:positionH>
                <wp:positionV relativeFrom="paragraph">
                  <wp:posOffset>2180131</wp:posOffset>
                </wp:positionV>
                <wp:extent cx="2797358" cy="215900"/>
                <wp:effectExtent l="19050" t="19050" r="22225" b="12700"/>
                <wp:wrapNone/>
                <wp:docPr id="3273" name="正方形/長方形 3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358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23F4C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52F32DB6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562D768F" w14:textId="77777777" w:rsidR="00920115" w:rsidRDefault="00920115" w:rsidP="00C30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14D18" id="正方形/長方形 3273" o:spid="_x0000_s1034" style="position:absolute;left:0;text-align:left;margin-left:118.45pt;margin-top:171.65pt;width:220.25pt;height:17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" filled="f" strokecolor="red" strokeweight="2.25pt">
                <v:textbox>
                  <w:txbxContent>
                    <w:p w14:paraId="6D723F4C" w14:textId="77777777" w:rsidR="00920115" w:rsidRDefault="00920115" w:rsidP="00C309C7">
                      <w:pPr>
                        <w:jc w:val="center"/>
                      </w:pPr>
                    </w:p>
                    <w:p w14:paraId="52F32DB6" w14:textId="77777777" w:rsidR="00920115" w:rsidRDefault="00920115" w:rsidP="00C309C7">
                      <w:pPr>
                        <w:jc w:val="center"/>
                      </w:pPr>
                    </w:p>
                    <w:p w14:paraId="562D768F" w14:textId="77777777" w:rsidR="00920115" w:rsidRDefault="00920115" w:rsidP="00C309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421C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920039C" wp14:editId="7C37466B">
                <wp:simplePos x="0" y="0"/>
                <wp:positionH relativeFrom="margin">
                  <wp:posOffset>1504499</wp:posOffset>
                </wp:positionH>
                <wp:positionV relativeFrom="paragraph">
                  <wp:posOffset>1704432</wp:posOffset>
                </wp:positionV>
                <wp:extent cx="2809930" cy="222250"/>
                <wp:effectExtent l="19050" t="19050" r="28575" b="25400"/>
                <wp:wrapNone/>
                <wp:docPr id="3274" name="正方形/長方形 3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930" cy="222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A24D1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50D329BC" w14:textId="77777777" w:rsidR="00920115" w:rsidRDefault="00920115" w:rsidP="00C309C7">
                            <w:pPr>
                              <w:jc w:val="center"/>
                            </w:pPr>
                          </w:p>
                          <w:p w14:paraId="4FF4F9E5" w14:textId="77777777" w:rsidR="00920115" w:rsidRDefault="00920115" w:rsidP="00C30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0039C" id="正方形/長方形 3274" o:spid="_x0000_s1035" style="position:absolute;left:0;text-align:left;margin-left:118.45pt;margin-top:134.2pt;width:221.25pt;height:17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" filled="f" strokecolor="red" strokeweight="2.25pt">
                <v:textbox>
                  <w:txbxContent>
                    <w:p w14:paraId="292A24D1" w14:textId="77777777" w:rsidR="00920115" w:rsidRDefault="00920115" w:rsidP="00C309C7">
                      <w:pPr>
                        <w:jc w:val="center"/>
                      </w:pPr>
                    </w:p>
                    <w:p w14:paraId="50D329BC" w14:textId="77777777" w:rsidR="00920115" w:rsidRDefault="00920115" w:rsidP="00C309C7">
                      <w:pPr>
                        <w:jc w:val="center"/>
                      </w:pPr>
                    </w:p>
                    <w:p w14:paraId="4FF4F9E5" w14:textId="77777777" w:rsidR="00920115" w:rsidRDefault="00920115" w:rsidP="00C309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421C">
        <w:drawing>
          <wp:anchor distT="0" distB="0" distL="114300" distR="114300" simplePos="0" relativeHeight="251799552" behindDoc="0" locked="0" layoutInCell="1" allowOverlap="1" wp14:anchorId="6F957366" wp14:editId="53790C0F">
            <wp:simplePos x="0" y="0"/>
            <wp:positionH relativeFrom="margin">
              <wp:posOffset>1203325</wp:posOffset>
            </wp:positionH>
            <wp:positionV relativeFrom="paragraph">
              <wp:posOffset>1661160</wp:posOffset>
            </wp:positionV>
            <wp:extent cx="342900" cy="297180"/>
            <wp:effectExtent l="0" t="0" r="0" b="0"/>
            <wp:wrapNone/>
            <wp:docPr id="3275" name="図 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421C">
        <w:drawing>
          <wp:anchor distT="0" distB="0" distL="114300" distR="114300" simplePos="0" relativeHeight="251800576" behindDoc="0" locked="0" layoutInCell="1" allowOverlap="1" wp14:anchorId="65D08CF7" wp14:editId="0CBCC0B1">
            <wp:simplePos x="0" y="0"/>
            <wp:positionH relativeFrom="column">
              <wp:posOffset>1187450</wp:posOffset>
            </wp:positionH>
            <wp:positionV relativeFrom="paragraph">
              <wp:posOffset>2143760</wp:posOffset>
            </wp:positionV>
            <wp:extent cx="342900" cy="297180"/>
            <wp:effectExtent l="0" t="0" r="0" b="0"/>
            <wp:wrapNone/>
            <wp:docPr id="3276" name="図 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0" distR="0" wp14:anchorId="4038FB6D" wp14:editId="6512561E">
            <wp:extent cx="3600000" cy="2648531"/>
            <wp:effectExtent l="19050" t="19050" r="19685" b="19050"/>
            <wp:docPr id="3277" name="図 3277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48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3FD5F" w14:textId="2A77BADA" w:rsidR="00413CC4" w:rsidRPr="00413CC4" w:rsidRDefault="00413CC4" w:rsidP="009357F5">
      <w:pPr>
        <w:pStyle w:val="6"/>
      </w:pPr>
      <w:r>
        <w:rPr>
          <w:rFonts w:hint="eastAsia"/>
        </w:rPr>
        <w:t>＜ファイル</w:t>
      </w:r>
      <w:r w:rsidR="00AF63EA">
        <w:rPr>
          <w:rFonts w:hint="eastAsia"/>
        </w:rPr>
        <w:t>共有</w:t>
      </w:r>
      <w:r>
        <w:rPr>
          <w:rFonts w:hint="eastAsia"/>
        </w:rPr>
        <w:t>機能</w:t>
      </w:r>
      <w:r w:rsidR="009357F5">
        <w:rPr>
          <w:rFonts w:hint="eastAsia"/>
        </w:rPr>
        <w:t>（内部向け）</w:t>
      </w:r>
      <w:r>
        <w:rPr>
          <w:rFonts w:hint="eastAsia"/>
        </w:rPr>
        <w:t>＞のトップ画面が表示されます。</w:t>
      </w:r>
      <w:r>
        <w:br/>
      </w:r>
      <w:r w:rsidR="009357F5">
        <w:rPr>
          <w:rFonts w:hint="eastAsia"/>
        </w:rPr>
        <w:t>「</w:t>
      </w:r>
      <w:r w:rsidR="00774CEF">
        <w:rPr>
          <w:rFonts w:hint="eastAsia"/>
        </w:rPr>
        <w:t>e</w:t>
      </w:r>
      <w:r w:rsidR="00774CEF">
        <w:t>xternal</w:t>
      </w:r>
      <w:r w:rsidR="00962F5F">
        <w:t>-</w:t>
      </w:r>
      <w:r w:rsidR="00774CEF">
        <w:t>folder</w:t>
      </w:r>
      <w:r w:rsidR="009357F5">
        <w:rPr>
          <w:rFonts w:hint="eastAsia"/>
        </w:rPr>
        <w:t>」「</w:t>
      </w:r>
      <w:r w:rsidR="00774CEF">
        <w:rPr>
          <w:rFonts w:hint="eastAsia"/>
        </w:rPr>
        <w:t>i</w:t>
      </w:r>
      <w:r w:rsidR="00774CEF">
        <w:t>nternal</w:t>
      </w:r>
      <w:r w:rsidR="00962F5F">
        <w:t>-</w:t>
      </w:r>
      <w:r w:rsidR="00774CEF">
        <w:t>folder</w:t>
      </w:r>
      <w:r w:rsidR="009357F5">
        <w:rPr>
          <w:rFonts w:hint="eastAsia"/>
        </w:rPr>
        <w:t>」</w:t>
      </w:r>
      <w:r>
        <w:rPr>
          <w:rFonts w:hint="eastAsia"/>
        </w:rPr>
        <w:t>が表示されます。</w:t>
      </w:r>
    </w:p>
    <w:p w14:paraId="40A01F6E" w14:textId="306CC978" w:rsidR="00413CC4" w:rsidRPr="005A5F32" w:rsidRDefault="00774CEF" w:rsidP="00413CC4">
      <w:pPr>
        <w:pStyle w:val="afe"/>
      </w:pPr>
      <w:r>
        <w:drawing>
          <wp:inline distT="0" distB="0" distL="0" distR="0" wp14:anchorId="5879E0BA" wp14:editId="5B54E6EE">
            <wp:extent cx="4320000" cy="2284459"/>
            <wp:effectExtent l="19050" t="19050" r="23495" b="20955"/>
            <wp:docPr id="3278" name="図 327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図 327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4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DBE457" w14:textId="49E7986B" w:rsidR="00413CC4" w:rsidRDefault="009357F5" w:rsidP="009357F5">
      <w:pPr>
        <w:pStyle w:val="6"/>
      </w:pPr>
      <w:r>
        <w:rPr>
          <w:rFonts w:hint="eastAsia"/>
        </w:rPr>
        <w:lastRenderedPageBreak/>
        <w:t>“</w:t>
      </w:r>
      <w:r w:rsidR="00774CEF">
        <w:rPr>
          <w:rFonts w:hint="eastAsia"/>
        </w:rPr>
        <w:t>i</w:t>
      </w:r>
      <w:r w:rsidR="00774CEF">
        <w:t>nternal</w:t>
      </w:r>
      <w:r w:rsidR="00962F5F">
        <w:t>-</w:t>
      </w:r>
      <w:r w:rsidR="00774CEF">
        <w:t>folder</w:t>
      </w:r>
      <w:r>
        <w:rPr>
          <w:rFonts w:hint="eastAsia"/>
        </w:rPr>
        <w:t>”</w:t>
      </w:r>
      <w:r w:rsidR="00413CC4">
        <w:rPr>
          <w:rFonts w:hint="eastAsia"/>
        </w:rPr>
        <w:t>をクリックします。</w:t>
      </w:r>
      <w:r>
        <w:br/>
      </w:r>
      <w:r w:rsidR="00413CC4">
        <w:rPr>
          <w:rFonts w:hint="eastAsia"/>
        </w:rPr>
        <w:t>＜</w:t>
      </w:r>
      <w:r w:rsidR="00774CEF">
        <w:rPr>
          <w:rFonts w:hint="eastAsia"/>
        </w:rPr>
        <w:t>i</w:t>
      </w:r>
      <w:r w:rsidR="00774CEF">
        <w:t>nternal</w:t>
      </w:r>
      <w:r w:rsidR="00962F5F">
        <w:t>-</w:t>
      </w:r>
      <w:r w:rsidR="00774CEF">
        <w:t>folder</w:t>
      </w:r>
      <w:r w:rsidR="00413CC4">
        <w:rPr>
          <w:rFonts w:hint="eastAsia"/>
        </w:rPr>
        <w:t>＞に格納されているファイルが表示されます。</w:t>
      </w:r>
    </w:p>
    <w:p w14:paraId="62D3D6B0" w14:textId="39B0AFAE" w:rsidR="00413CC4" w:rsidRDefault="00774CEF" w:rsidP="00413CC4">
      <w:pPr>
        <w:pStyle w:val="afe"/>
      </w:pPr>
      <w:r>
        <w:drawing>
          <wp:inline distT="0" distB="0" distL="0" distR="0" wp14:anchorId="4A507F3A" wp14:editId="29597128">
            <wp:extent cx="4320000" cy="2308335"/>
            <wp:effectExtent l="19050" t="19050" r="23495" b="15875"/>
            <wp:docPr id="3279" name="図 327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" name="図 3279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0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E00C27" w14:textId="2B5FA5D7" w:rsidR="00413CC4" w:rsidRDefault="00962F5F" w:rsidP="00413CC4">
      <w:pPr>
        <w:pStyle w:val="aa"/>
      </w:pPr>
      <w:r>
        <w:rPr>
          <w:rFonts w:hint="eastAsia"/>
        </w:rPr>
        <w:t>i</w:t>
      </w:r>
      <w:r>
        <w:t>nternal-folder</w:t>
      </w:r>
      <w:r w:rsidR="00413CC4">
        <w:rPr>
          <w:rFonts w:hint="eastAsia"/>
        </w:rPr>
        <w:t>について</w:t>
      </w:r>
    </w:p>
    <w:p w14:paraId="753F3BC9" w14:textId="77777777" w:rsidR="00413CC4" w:rsidRPr="00D80CA0" w:rsidRDefault="00413CC4" w:rsidP="00413CC4">
      <w:pPr>
        <w:pStyle w:val="af6"/>
      </w:pPr>
      <w:r w:rsidRPr="00D80CA0">
        <w:rPr>
          <w:rFonts w:hint="eastAsia"/>
        </w:rPr>
        <w:t>ファイル単体ではなく、複数のファイルが格納されたフォルダでも共有可能です。この場合、共有先は</w:t>
      </w:r>
      <w:r w:rsidRPr="00D80CA0">
        <w:t>zip化された形で共有されます。</w:t>
      </w:r>
    </w:p>
    <w:p w14:paraId="21408175" w14:textId="69AEDC79" w:rsidR="00413CC4" w:rsidRPr="00451E67" w:rsidRDefault="008672A8" w:rsidP="00413CC4">
      <w:pPr>
        <w:pStyle w:val="6"/>
      </w:pPr>
      <w:r>
        <w:rPr>
          <w:rFonts w:hint="eastAsia"/>
        </w:rPr>
        <w:t>内部</w:t>
      </w:r>
      <w:r w:rsidR="00413CC4">
        <w:rPr>
          <w:rFonts w:hint="eastAsia"/>
        </w:rPr>
        <w:t>フォルダ内に共有するファイルを保存</w:t>
      </w:r>
      <w:r w:rsidR="00413CC4" w:rsidRPr="00451E67">
        <w:rPr>
          <w:rFonts w:hint="eastAsia"/>
        </w:rPr>
        <w:t>します。</w:t>
      </w:r>
    </w:p>
    <w:p w14:paraId="6F729D15" w14:textId="0BA066CF" w:rsidR="00413CC4" w:rsidRDefault="00413CC4" w:rsidP="005B1AD9">
      <w:pPr>
        <w:pStyle w:val="7"/>
        <w:numPr>
          <w:ilvl w:val="6"/>
          <w:numId w:val="30"/>
        </w:numPr>
      </w:pPr>
      <w:r>
        <w:rPr>
          <w:rFonts w:hint="eastAsia"/>
        </w:rPr>
        <w:t>共有するファイルを</w:t>
      </w:r>
      <w:r w:rsidR="00C02C6C">
        <w:rPr>
          <w:rFonts w:hint="eastAsia"/>
        </w:rPr>
        <w:t>フォルダ内に</w:t>
      </w:r>
      <w:r>
        <w:rPr>
          <w:rFonts w:hint="eastAsia"/>
        </w:rPr>
        <w:t>ドラッグ</w:t>
      </w:r>
      <w:r w:rsidR="00C02C6C">
        <w:rPr>
          <w:rFonts w:hint="eastAsia"/>
        </w:rPr>
        <w:t>アンドドロップ</w:t>
      </w:r>
      <w:r>
        <w:rPr>
          <w:rFonts w:hint="eastAsia"/>
        </w:rPr>
        <w:t>します。</w:t>
      </w:r>
      <w:r w:rsidR="00C02C6C">
        <w:br/>
      </w:r>
      <w:r w:rsidR="008672A8">
        <w:rPr>
          <w:rFonts w:hint="eastAsia"/>
        </w:rPr>
        <w:t>内部</w:t>
      </w:r>
      <w:r>
        <w:rPr>
          <w:rFonts w:hint="eastAsia"/>
        </w:rPr>
        <w:t>フォルダにファイルが保存</w:t>
      </w:r>
      <w:r w:rsidRPr="00451E67">
        <w:rPr>
          <w:rFonts w:hint="eastAsia"/>
        </w:rPr>
        <w:t>され</w:t>
      </w:r>
      <w:r>
        <w:rPr>
          <w:rFonts w:hint="eastAsia"/>
        </w:rPr>
        <w:t>、</w:t>
      </w:r>
      <w:r w:rsidR="008672A8">
        <w:rPr>
          <w:rFonts w:hint="eastAsia"/>
        </w:rPr>
        <w:t>内部で</w:t>
      </w:r>
      <w:r>
        <w:rPr>
          <w:rFonts w:hint="eastAsia"/>
        </w:rPr>
        <w:t>共有できる状態になります。</w:t>
      </w:r>
    </w:p>
    <w:p w14:paraId="1B0113A3" w14:textId="04275885" w:rsidR="00413CC4" w:rsidRDefault="00C02C6C" w:rsidP="00413CC4">
      <w:pPr>
        <w:pStyle w:val="afe"/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29492F" wp14:editId="1EF6FBD2">
                <wp:simplePos x="0" y="0"/>
                <wp:positionH relativeFrom="margin">
                  <wp:posOffset>2350185</wp:posOffset>
                </wp:positionH>
                <wp:positionV relativeFrom="paragraph">
                  <wp:posOffset>1242423</wp:posOffset>
                </wp:positionV>
                <wp:extent cx="3072035" cy="323850"/>
                <wp:effectExtent l="19050" t="19050" r="14605" b="19050"/>
                <wp:wrapNone/>
                <wp:docPr id="3242" name="正方形/長方形 3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03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F1470" id="正方形/長方形 3242" o:spid="_x0000_s1026" style="position:absolute;left:0;text-align:left;margin-left:185.05pt;margin-top:97.85pt;width:241.9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" filled="f" strokecolor="red" strokeweight="2.25pt">
                <v:stroke dashstyle="1 1"/>
                <w10:wrap anchorx="margin"/>
              </v:rect>
            </w:pict>
          </mc:Fallback>
        </mc:AlternateContent>
      </w:r>
      <w:r w:rsidR="00774CEF">
        <w:drawing>
          <wp:inline distT="0" distB="0" distL="0" distR="0" wp14:anchorId="32B3AD5D" wp14:editId="4AFC8BEF">
            <wp:extent cx="4320000" cy="2314431"/>
            <wp:effectExtent l="19050" t="19050" r="23495" b="10160"/>
            <wp:docPr id="3280" name="図 328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" name="図 328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14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BA6C0" w14:textId="46B91C0B" w:rsidR="00774CEF" w:rsidRDefault="00774CEF">
      <w:pPr>
        <w:widowControl/>
        <w:snapToGrid/>
        <w:jc w:val="left"/>
        <w:rPr>
          <w:rFonts w:ascii="ＭＳ 明朝" w:eastAsia="ＭＳ 明朝" w:hAnsi="Century"/>
          <w:noProof/>
          <w:kern w:val="0"/>
        </w:rPr>
      </w:pPr>
      <w:r>
        <w:br w:type="page"/>
      </w:r>
    </w:p>
    <w:p w14:paraId="443582DB" w14:textId="6133B29D" w:rsidR="007B49F4" w:rsidRDefault="007B49F4" w:rsidP="005B1AD9">
      <w:pPr>
        <w:pStyle w:val="6"/>
      </w:pPr>
      <w:r>
        <w:rPr>
          <w:rFonts w:hint="eastAsia"/>
          <w:lang w:val="ja-JP"/>
        </w:rPr>
        <w:lastRenderedPageBreak/>
        <w:drawing>
          <wp:anchor distT="0" distB="0" distL="114300" distR="114300" simplePos="0" relativeHeight="251740160" behindDoc="0" locked="0" layoutInCell="1" allowOverlap="1" wp14:anchorId="4D65FEFF" wp14:editId="238D3443">
            <wp:simplePos x="0" y="0"/>
            <wp:positionH relativeFrom="column">
              <wp:posOffset>2468351</wp:posOffset>
            </wp:positionH>
            <wp:positionV relativeFrom="paragraph">
              <wp:posOffset>335280</wp:posOffset>
            </wp:positionV>
            <wp:extent cx="179705" cy="174625"/>
            <wp:effectExtent l="19050" t="19050" r="10795" b="158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9" t="20115" r="32017" b="29597"/>
                    <a:stretch/>
                  </pic:blipFill>
                  <pic:spPr bwMode="auto">
                    <a:xfrm>
                      <a:off x="0" y="0"/>
                      <a:ext cx="179705" cy="17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ファイルを共有する相手に、URLが記載された共有通知メールを送信します</w:t>
      </w:r>
      <w:r w:rsidRPr="00451E67">
        <w:rPr>
          <w:rFonts w:hint="eastAsia"/>
        </w:rPr>
        <w:t>。</w:t>
      </w:r>
      <w:r w:rsidR="00C02C6C">
        <w:br/>
      </w:r>
      <w:r>
        <w:rPr>
          <w:rFonts w:hint="eastAsia"/>
        </w:rPr>
        <w:t xml:space="preserve">ファイルの右にある“　　</w:t>
      </w:r>
      <w:r w:rsidR="00774CEF">
        <w:rPr>
          <w:rFonts w:hint="eastAsia"/>
        </w:rPr>
        <w:t>（共有）</w:t>
      </w:r>
      <w:r>
        <w:rPr>
          <w:rFonts w:hint="eastAsia"/>
        </w:rPr>
        <w:t>”ボタンをクリックします。</w:t>
      </w:r>
      <w:r w:rsidR="00C02C6C">
        <w:br/>
      </w:r>
      <w:r w:rsidR="00457B30">
        <w:rPr>
          <w:rFonts w:hint="eastAsia"/>
        </w:rPr>
        <w:t>右側に</w:t>
      </w:r>
      <w:r w:rsidR="00962F5F">
        <w:rPr>
          <w:rFonts w:hint="eastAsia"/>
        </w:rPr>
        <w:t>＜共有＞</w:t>
      </w:r>
      <w:r>
        <w:rPr>
          <w:rFonts w:hint="eastAsia"/>
        </w:rPr>
        <w:t>画面が表示されます。</w:t>
      </w:r>
    </w:p>
    <w:p w14:paraId="53E9DA3B" w14:textId="6D316C6D" w:rsidR="007B49F4" w:rsidRPr="00B46C79" w:rsidRDefault="00774CEF" w:rsidP="007B49F4">
      <w:pPr>
        <w:pStyle w:val="afe"/>
      </w:pP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9DB862" wp14:editId="2CC7270D">
                <wp:simplePos x="0" y="0"/>
                <wp:positionH relativeFrom="margin">
                  <wp:align>right</wp:align>
                </wp:positionH>
                <wp:positionV relativeFrom="paragraph">
                  <wp:posOffset>308133</wp:posOffset>
                </wp:positionV>
                <wp:extent cx="1146487" cy="1656469"/>
                <wp:effectExtent l="19050" t="19050" r="15875" b="2032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487" cy="16564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2E0B5" id="正方形/長方形 3" o:spid="_x0000_s1026" style="position:absolute;left:0;text-align:left;margin-left:39.05pt;margin-top:24.25pt;width:90.25pt;height:130.4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" filled="f" strokecolor="red" strokeweight="2.25pt">
                <v:stroke dashstyle="1 1"/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2B4B5F" wp14:editId="335D0248">
                <wp:simplePos x="0" y="0"/>
                <wp:positionH relativeFrom="column">
                  <wp:posOffset>3160465</wp:posOffset>
                </wp:positionH>
                <wp:positionV relativeFrom="paragraph">
                  <wp:posOffset>1039315</wp:posOffset>
                </wp:positionV>
                <wp:extent cx="266700" cy="254000"/>
                <wp:effectExtent l="19050" t="19050" r="19050" b="1270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311F91" id="正方形/長方形 4" o:spid="_x0000_s1026" style="position:absolute;left:0;text-align:left;margin-left:248.85pt;margin-top:81.85pt;width:21pt;height:20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" filled="f" strokecolor="red" strokeweight="2.25pt"/>
            </w:pict>
          </mc:Fallback>
        </mc:AlternateContent>
      </w:r>
      <w:r>
        <w:drawing>
          <wp:inline distT="0" distB="0" distL="0" distR="0" wp14:anchorId="56F7AF29" wp14:editId="3B89F332">
            <wp:extent cx="4320000" cy="2137648"/>
            <wp:effectExtent l="19050" t="19050" r="23495" b="15240"/>
            <wp:docPr id="3281" name="図 328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" name="図 328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37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A330E" w14:textId="2DCDE923" w:rsidR="00413CC4" w:rsidRDefault="00413CC4" w:rsidP="00413CC4">
      <w:pPr>
        <w:pStyle w:val="6"/>
      </w:pPr>
      <w:r>
        <w:rPr>
          <w:rFonts w:hint="eastAsia"/>
        </w:rPr>
        <w:t>ユーザ</w:t>
      </w:r>
      <w:r w:rsidR="00797D70">
        <w:rPr>
          <w:rFonts w:hint="eastAsia"/>
        </w:rPr>
        <w:t>ー</w:t>
      </w:r>
      <w:r>
        <w:rPr>
          <w:rFonts w:hint="eastAsia"/>
        </w:rPr>
        <w:t>検索窓（テキストボックス）に、</w:t>
      </w:r>
      <w:r w:rsidR="008672A8">
        <w:rPr>
          <w:rFonts w:hint="eastAsia"/>
        </w:rPr>
        <w:t>共有したいユーザ</w:t>
      </w:r>
      <w:r w:rsidR="00797D70">
        <w:rPr>
          <w:rFonts w:hint="eastAsia"/>
        </w:rPr>
        <w:t>ー</w:t>
      </w:r>
      <w:r w:rsidR="008672A8">
        <w:rPr>
          <w:rFonts w:hint="eastAsia"/>
        </w:rPr>
        <w:t>名（ログインID）またはグループ名を入力</w:t>
      </w:r>
      <w:r>
        <w:rPr>
          <w:rFonts w:hint="eastAsia"/>
        </w:rPr>
        <w:t>します</w:t>
      </w:r>
      <w:r w:rsidR="00B31EF1">
        <w:rPr>
          <w:rFonts w:hint="eastAsia"/>
        </w:rPr>
        <w:t>。</w:t>
      </w:r>
    </w:p>
    <w:p w14:paraId="06C56CBE" w14:textId="5A45C642" w:rsidR="00413CC4" w:rsidRDefault="00413CC4" w:rsidP="00413CC4">
      <w:pPr>
        <w:pStyle w:val="afe"/>
      </w:pP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5570A6" wp14:editId="44B20F87">
                <wp:simplePos x="0" y="0"/>
                <wp:positionH relativeFrom="margin">
                  <wp:posOffset>4284696</wp:posOffset>
                </wp:positionH>
                <wp:positionV relativeFrom="paragraph">
                  <wp:posOffset>849149</wp:posOffset>
                </wp:positionV>
                <wp:extent cx="1102111" cy="222250"/>
                <wp:effectExtent l="19050" t="19050" r="22225" b="254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111" cy="222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F836F" id="正方形/長方形 5" o:spid="_x0000_s1026" style="position:absolute;left:0;text-align:left;margin-left:337.4pt;margin-top:66.85pt;width:86.8pt;height:17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 w:rsidR="00774CEF">
        <w:drawing>
          <wp:inline distT="0" distB="0" distL="0" distR="0" wp14:anchorId="41D3B448" wp14:editId="71B813FB">
            <wp:extent cx="4320000" cy="2137648"/>
            <wp:effectExtent l="19050" t="19050" r="23495" b="15240"/>
            <wp:docPr id="3282" name="図 328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" name="図 328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37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7EABEC" w14:textId="08B1538F" w:rsidR="005B1AD9" w:rsidRDefault="00FE4A22" w:rsidP="00FE4A22">
      <w:pPr>
        <w:pStyle w:val="a9"/>
      </w:pPr>
      <w:r>
        <w:rPr>
          <w:rFonts w:hint="eastAsia"/>
        </w:rPr>
        <w:t>共有先候補について</w:t>
      </w:r>
    </w:p>
    <w:p w14:paraId="0F6E7691" w14:textId="1A97F1C3" w:rsidR="00FE4A22" w:rsidRDefault="00FE4A22" w:rsidP="00FE4A22">
      <w:pPr>
        <w:pStyle w:val="aff1"/>
      </w:pPr>
      <w:r w:rsidRPr="00FE4A22">
        <w:rPr>
          <w:rFonts w:hint="eastAsia"/>
        </w:rPr>
        <w:t>入力したログイン名があれば候補に表示されます。</w:t>
      </w:r>
      <w:r>
        <w:br/>
      </w:r>
      <w:r w:rsidR="00681403">
        <w:rPr>
          <w:rFonts w:hint="eastAsia"/>
        </w:rPr>
        <w:t>ただし、</w:t>
      </w:r>
      <w:r w:rsidRPr="00FE4A22">
        <w:t>user01～user05があった場合、"user0"ま</w:t>
      </w:r>
      <w:r>
        <w:t>で入力しても</w:t>
      </w:r>
      <w:r>
        <w:rPr>
          <w:rFonts w:hint="eastAsia"/>
        </w:rPr>
        <w:t>候補は出ません。（セキュリティ上、候補が出ないような設定としています）</w:t>
      </w:r>
      <w:r>
        <w:br/>
        <w:t>"user05"まで入れると、候補としてuser05が表示されます。</w:t>
      </w:r>
    </w:p>
    <w:p w14:paraId="7BAF0F73" w14:textId="1808370E" w:rsidR="008672A8" w:rsidRDefault="002D5F2C" w:rsidP="002D5F2C">
      <w:pPr>
        <w:pStyle w:val="a9"/>
      </w:pPr>
      <w:r>
        <w:rPr>
          <w:rFonts w:hint="eastAsia"/>
        </w:rPr>
        <w:t>権限設定画面について</w:t>
      </w:r>
    </w:p>
    <w:p w14:paraId="0EF0BCA5" w14:textId="4F75BCA7" w:rsidR="002D5F2C" w:rsidRDefault="002D5F2C" w:rsidP="002D5F2C">
      <w:pPr>
        <w:pStyle w:val="aff1"/>
      </w:pPr>
      <w:r w:rsidRPr="002D5F2C">
        <w:rPr>
          <w:rFonts w:hint="eastAsia"/>
        </w:rPr>
        <w:t>共有するユーザ</w:t>
      </w:r>
      <w:r w:rsidR="00797D70">
        <w:rPr>
          <w:rFonts w:hint="eastAsia"/>
        </w:rPr>
        <w:t>ー</w:t>
      </w:r>
      <w:r w:rsidRPr="002D5F2C">
        <w:rPr>
          <w:rFonts w:hint="eastAsia"/>
        </w:rPr>
        <w:t>またはグループを設定すると、権限設定画面が追加表示されます。ここではファイルの編集許可などの設定をする事ができます。</w:t>
      </w:r>
      <w:r>
        <w:br/>
      </w:r>
      <w:r w:rsidRPr="002D5F2C">
        <w:rPr>
          <w:rFonts w:hint="eastAsia"/>
        </w:rPr>
        <w:t>フォルダを共有をした場合は、フォルダ内へのアップロード権限（作成許可）などの設定もできます。</w:t>
      </w:r>
    </w:p>
    <w:p w14:paraId="49276D41" w14:textId="08972704" w:rsidR="00681403" w:rsidRDefault="00681403">
      <w:pPr>
        <w:widowControl/>
        <w:snapToGrid/>
        <w:jc w:val="left"/>
        <w:rPr>
          <w:rFonts w:hAnsi="Century"/>
          <w:kern w:val="0"/>
          <w:sz w:val="21"/>
        </w:rPr>
      </w:pPr>
      <w:r>
        <w:br w:type="page"/>
      </w:r>
    </w:p>
    <w:p w14:paraId="290FA49E" w14:textId="77777777" w:rsidR="006C23B0" w:rsidRDefault="006C23B0" w:rsidP="006C23B0">
      <w:pPr>
        <w:pStyle w:val="6"/>
      </w:pPr>
      <w:r w:rsidRPr="0016458F">
        <w:rPr>
          <w:rFonts w:hint="eastAsia"/>
        </w:rPr>
        <w:lastRenderedPageBreak/>
        <w:t>共有</w:t>
      </w:r>
      <w:r>
        <w:rPr>
          <w:rFonts w:hint="eastAsia"/>
        </w:rPr>
        <w:t>相手</w:t>
      </w:r>
      <w:r w:rsidRPr="0016458F">
        <w:rPr>
          <w:rFonts w:hint="eastAsia"/>
        </w:rPr>
        <w:t>の</w:t>
      </w:r>
      <w:r w:rsidRPr="0016458F">
        <w:t>メールアドレスへ</w:t>
      </w:r>
      <w:r>
        <w:rPr>
          <w:rFonts w:hint="eastAsia"/>
        </w:rPr>
        <w:t>共有通知メールとパスワード通知メール（計２通）</w:t>
      </w:r>
      <w:r w:rsidRPr="0016458F">
        <w:t>が送信されます。</w:t>
      </w:r>
    </w:p>
    <w:p w14:paraId="582B1325" w14:textId="77777777" w:rsidR="006C23B0" w:rsidRPr="0016458F" w:rsidRDefault="006C23B0" w:rsidP="006C23B0">
      <w:pPr>
        <w:pStyle w:val="11"/>
      </w:pPr>
      <w:r w:rsidRPr="000670C5">
        <w:rPr>
          <w:rFonts w:hint="eastAsia"/>
        </w:rPr>
        <w:t>通知メール内に記載されたリンクから</w:t>
      </w:r>
      <w:r w:rsidRPr="0016458F">
        <w:t>共有ファイルへのアクセスが行えます。</w:t>
      </w:r>
      <w:r>
        <w:rPr>
          <w:rFonts w:hint="eastAsia"/>
        </w:rPr>
        <w:t>また、通知されたパスワードを入力するとダウンロードが可能となります。</w:t>
      </w:r>
    </w:p>
    <w:p w14:paraId="211AA81A" w14:textId="75572DFA" w:rsidR="00681403" w:rsidRDefault="00681403" w:rsidP="006C23B0">
      <w:pPr>
        <w:pStyle w:val="afe"/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BAD132" wp14:editId="31124BB6">
                <wp:simplePos x="0" y="0"/>
                <wp:positionH relativeFrom="margin">
                  <wp:align>right</wp:align>
                </wp:positionH>
                <wp:positionV relativeFrom="paragraph">
                  <wp:posOffset>214061</wp:posOffset>
                </wp:positionV>
                <wp:extent cx="905921" cy="1408048"/>
                <wp:effectExtent l="19050" t="19050" r="27940" b="20955"/>
                <wp:wrapNone/>
                <wp:docPr id="2514" name="正方形/長方形 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21" cy="1408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01742" id="正方形/長方形 2514" o:spid="_x0000_s1026" style="position:absolute;left:0;text-align:left;margin-left:20.15pt;margin-top:16.85pt;width:71.35pt;height:110.8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" filled="f" strokecolor="red" strokeweight="2.25pt">
                <w10:wrap anchorx="margin"/>
              </v:rect>
            </w:pict>
          </mc:Fallback>
        </mc:AlternateContent>
      </w:r>
      <w:r w:rsidR="001055ED">
        <w:drawing>
          <wp:inline distT="0" distB="0" distL="0" distR="0" wp14:anchorId="2C8BBE91" wp14:editId="35B1B2A3">
            <wp:extent cx="4320000" cy="2141712"/>
            <wp:effectExtent l="19050" t="19050" r="23495" b="11430"/>
            <wp:docPr id="3283" name="図 328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" name="図 328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41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974C93" w14:textId="77777777" w:rsidR="006C23B0" w:rsidRDefault="006C23B0" w:rsidP="006C23B0">
      <w:pPr>
        <w:pStyle w:val="a3"/>
      </w:pPr>
      <w:r>
        <w:rPr>
          <w:rFonts w:hint="eastAsia"/>
        </w:rPr>
        <w:t>共有の有効期限</w:t>
      </w:r>
    </w:p>
    <w:p w14:paraId="276195E5" w14:textId="77777777" w:rsidR="006C23B0" w:rsidRPr="002F3AE5" w:rsidRDefault="006C23B0" w:rsidP="006C23B0">
      <w:pPr>
        <w:pStyle w:val="aff4"/>
      </w:pPr>
      <w:r>
        <w:rPr>
          <w:rFonts w:hint="eastAsia"/>
        </w:rPr>
        <w:t>共有の有効期限は7日間です。7日間経過すると共有は解除され、自動的にファイルも削除されます。</w:t>
      </w:r>
    </w:p>
    <w:p w14:paraId="65C03AA5" w14:textId="77777777" w:rsidR="006C23B0" w:rsidRDefault="006C23B0" w:rsidP="006C23B0">
      <w:pPr>
        <w:pStyle w:val="a3"/>
      </w:pPr>
      <w:r>
        <w:rPr>
          <w:rFonts w:hint="eastAsia"/>
        </w:rPr>
        <w:t>パスワードの入力について</w:t>
      </w:r>
    </w:p>
    <w:p w14:paraId="1A96BE96" w14:textId="77777777" w:rsidR="006C23B0" w:rsidRDefault="006C23B0" w:rsidP="006C23B0">
      <w:pPr>
        <w:pStyle w:val="aff4"/>
      </w:pPr>
      <w:r>
        <w:rPr>
          <w:rFonts w:hint="eastAsia"/>
        </w:rPr>
        <w:t>パスワードは自動生成されますが、任意のパスワードを指定できます。</w:t>
      </w:r>
      <w:r>
        <w:br/>
      </w:r>
      <w:r>
        <w:rPr>
          <w:rFonts w:hint="eastAsia"/>
        </w:rPr>
        <w:t>任意で指定する場合、12文字以上の半角英数字、半角記号を指定できます。</w:t>
      </w:r>
      <w:r>
        <w:br/>
      </w:r>
      <w:r>
        <w:rPr>
          <w:rFonts w:hint="eastAsia"/>
        </w:rPr>
        <w:t>容易に推測されやすいパスワードの使用は避けてください。また、利用者がファイル共有した場合のパスワードは後で確認できません。</w:t>
      </w:r>
    </w:p>
    <w:p w14:paraId="241A3086" w14:textId="77777777" w:rsidR="006C23B0" w:rsidRDefault="006C23B0" w:rsidP="006C23B0">
      <w:pPr>
        <w:pStyle w:val="aff4"/>
      </w:pPr>
      <w:r>
        <w:rPr>
          <w:rFonts w:hint="eastAsia"/>
        </w:rPr>
        <w:t>利用可能な記号は以下の通りです。</w:t>
      </w:r>
    </w:p>
    <w:p w14:paraId="1BC448B8" w14:textId="77777777" w:rsidR="006C23B0" w:rsidRPr="002F3AE5" w:rsidRDefault="006C23B0" w:rsidP="006C23B0">
      <w:pPr>
        <w:pStyle w:val="aff4"/>
        <w:ind w:firstLineChars="16" w:firstLine="29"/>
        <w:jc w:val="distribute"/>
      </w:pPr>
      <w:r>
        <w:t>!"#$%&amp;'()-=^~\|@`[{;+:*]},&lt;.&gt;/?\_</w:t>
      </w:r>
    </w:p>
    <w:p w14:paraId="54266B9F" w14:textId="77777777" w:rsidR="006C23B0" w:rsidRPr="003423F9" w:rsidRDefault="006C23B0" w:rsidP="006C23B0">
      <w:pPr>
        <w:pStyle w:val="afe"/>
      </w:pPr>
    </w:p>
    <w:p w14:paraId="60FB961D" w14:textId="77777777" w:rsidR="006C23B0" w:rsidRDefault="006C23B0" w:rsidP="006C23B0">
      <w:pPr>
        <w:widowControl/>
        <w:snapToGrid/>
        <w:jc w:val="left"/>
      </w:pPr>
      <w:r>
        <w:br w:type="page"/>
      </w:r>
    </w:p>
    <w:p w14:paraId="628E1D38" w14:textId="24B8F2C9" w:rsidR="008672A8" w:rsidRDefault="0018630C" w:rsidP="000A5F21">
      <w:pPr>
        <w:pStyle w:val="6"/>
      </w:pPr>
      <w:r>
        <w:rPr>
          <w:rFonts w:hint="eastAsia"/>
        </w:rPr>
        <w:lastRenderedPageBreak/>
        <w:t>“</w:t>
      </w:r>
      <w:r w:rsidR="008672A8">
        <w:rPr>
          <w:rFonts w:hint="eastAsia"/>
        </w:rPr>
        <w:t>共有</w:t>
      </w:r>
      <w:r>
        <w:rPr>
          <w:rFonts w:hint="eastAsia"/>
        </w:rPr>
        <w:t>中”</w:t>
      </w:r>
      <w:r w:rsidR="008672A8">
        <w:rPr>
          <w:rFonts w:hint="eastAsia"/>
        </w:rPr>
        <w:t>アイコン</w:t>
      </w:r>
      <w:r>
        <w:rPr>
          <w:rFonts w:hint="eastAsia"/>
        </w:rPr>
        <w:t>をクリックすると右側に</w:t>
      </w:r>
      <w:r w:rsidR="008672A8">
        <w:rPr>
          <w:rFonts w:hint="eastAsia"/>
        </w:rPr>
        <w:t>共有者のユーザ</w:t>
      </w:r>
      <w:r w:rsidR="00797D70">
        <w:rPr>
          <w:rFonts w:hint="eastAsia"/>
        </w:rPr>
        <w:t>ー</w:t>
      </w:r>
      <w:r w:rsidR="008672A8">
        <w:rPr>
          <w:rFonts w:hint="eastAsia"/>
        </w:rPr>
        <w:t>名が表示されます。</w:t>
      </w:r>
    </w:p>
    <w:p w14:paraId="7728C3F2" w14:textId="556191A4" w:rsidR="00B012F8" w:rsidRDefault="0018630C" w:rsidP="008672A8">
      <w:pPr>
        <w:pStyle w:val="afe"/>
      </w:pP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D2D9B1" wp14:editId="624619DC">
                <wp:simplePos x="0" y="0"/>
                <wp:positionH relativeFrom="margin">
                  <wp:posOffset>3109819</wp:posOffset>
                </wp:positionH>
                <wp:positionV relativeFrom="paragraph">
                  <wp:posOffset>1192548</wp:posOffset>
                </wp:positionV>
                <wp:extent cx="239039" cy="160658"/>
                <wp:effectExtent l="19050" t="19050" r="27940" b="10795"/>
                <wp:wrapNone/>
                <wp:docPr id="3249" name="正方形/長方形 3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39" cy="1606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33123" id="正方形/長方形 3249" o:spid="_x0000_s1026" style="position:absolute;left:0;text-align:left;margin-left:244.85pt;margin-top:93.9pt;width:18.8pt;height:12.6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" filled="f" strokecolor="red" strokeweight="2.25pt"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92BC065" wp14:editId="24929A12">
                <wp:simplePos x="0" y="0"/>
                <wp:positionH relativeFrom="margin">
                  <wp:posOffset>4240321</wp:posOffset>
                </wp:positionH>
                <wp:positionV relativeFrom="paragraph">
                  <wp:posOffset>1171558</wp:posOffset>
                </wp:positionV>
                <wp:extent cx="1122628" cy="308654"/>
                <wp:effectExtent l="19050" t="19050" r="20955" b="15240"/>
                <wp:wrapNone/>
                <wp:docPr id="3286" name="正方形/長方形 3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628" cy="3086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CAC91" id="正方形/長方形 3286" o:spid="_x0000_s1026" style="position:absolute;left:0;text-align:left;margin-left:333.9pt;margin-top:92.25pt;width:88.4pt;height:24.3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" filled="f" strokecolor="red" strokeweight="2.25pt">
                <v:stroke dashstyle="1 1"/>
                <w10:wrap anchorx="margin"/>
              </v:rect>
            </w:pict>
          </mc:Fallback>
        </mc:AlternateContent>
      </w:r>
      <w:r>
        <w:drawing>
          <wp:inline distT="0" distB="0" distL="0" distR="0" wp14:anchorId="2EB76BFD" wp14:editId="315A8A60">
            <wp:extent cx="4320000" cy="2141053"/>
            <wp:effectExtent l="0" t="0" r="4445" b="0"/>
            <wp:docPr id="3287" name="図 328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" name="図 328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4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233D" w14:textId="0DCFA089" w:rsidR="00413CC4" w:rsidRDefault="008672A8" w:rsidP="000A5F21">
      <w:pPr>
        <w:pStyle w:val="6"/>
        <w:ind w:left="1702" w:hanging="851"/>
        <w:textAlignment w:val="center"/>
      </w:pPr>
      <w:r>
        <w:rPr>
          <w:rFonts w:hint="eastAsia"/>
        </w:rPr>
        <w:t>画面</w:t>
      </w:r>
      <w:r>
        <w:t>左側</w:t>
      </w:r>
      <w:r>
        <w:rPr>
          <w:rFonts w:hint="eastAsia"/>
        </w:rPr>
        <w:t>の「</w:t>
      </w:r>
      <w:r w:rsidR="000A5F21">
        <w:rPr>
          <w:rFonts w:hint="eastAsia"/>
        </w:rPr>
        <w:t xml:space="preserve"> </w:t>
      </w:r>
      <w:r w:rsidR="000634D2">
        <w:rPr>
          <w:rFonts w:hint="eastAsia"/>
        </w:rPr>
        <w:drawing>
          <wp:inline distT="0" distB="0" distL="0" distR="0" wp14:anchorId="714E637C" wp14:editId="674B8355">
            <wp:extent cx="187684" cy="151903"/>
            <wp:effectExtent l="19050" t="19050" r="22225" b="19685"/>
            <wp:docPr id="3294" name="図 329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" name="図 3291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729" cy="151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F21">
        <w:rPr>
          <w:rFonts w:hint="eastAsia"/>
        </w:rPr>
        <w:t xml:space="preserve"> </w:t>
      </w:r>
      <w:r>
        <w:rPr>
          <w:rFonts w:hint="eastAsia"/>
        </w:rPr>
        <w:t>共有」をクリックする</w:t>
      </w:r>
      <w:r w:rsidR="00114B70">
        <w:rPr>
          <w:rFonts w:hint="eastAsia"/>
        </w:rPr>
        <w:t>と</w:t>
      </w:r>
      <w:r>
        <w:t>、他</w:t>
      </w:r>
      <w:r>
        <w:rPr>
          <w:rFonts w:hint="eastAsia"/>
        </w:rPr>
        <w:t>の</w:t>
      </w:r>
      <w:r>
        <w:t>ユーザ</w:t>
      </w:r>
      <w:r w:rsidR="00797D70">
        <w:rPr>
          <w:rFonts w:hint="eastAsia"/>
        </w:rPr>
        <w:t>ー</w:t>
      </w:r>
      <w:r>
        <w:t>から共有されている</w:t>
      </w:r>
      <w:r>
        <w:rPr>
          <w:rFonts w:hint="eastAsia"/>
        </w:rPr>
        <w:t>ファイル</w:t>
      </w:r>
      <w:r>
        <w:t>、自分</w:t>
      </w:r>
      <w:r w:rsidR="00114B70">
        <w:rPr>
          <w:rFonts w:hint="eastAsia"/>
        </w:rPr>
        <w:t>が</w:t>
      </w:r>
      <w:r>
        <w:t>共有している</w:t>
      </w:r>
      <w:r>
        <w:rPr>
          <w:rFonts w:hint="eastAsia"/>
        </w:rPr>
        <w:t>ファイルやフォルダを</w:t>
      </w:r>
      <w:r>
        <w:t>表示できます</w:t>
      </w:r>
      <w:r w:rsidR="00114B70">
        <w:rPr>
          <w:rFonts w:hint="eastAsia"/>
        </w:rPr>
        <w:t>。</w:t>
      </w:r>
    </w:p>
    <w:p w14:paraId="0E199C38" w14:textId="568D3EBB" w:rsidR="007B49F4" w:rsidRDefault="000634D2" w:rsidP="00413CC4">
      <w:pPr>
        <w:pStyle w:val="afe"/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3DABC6" wp14:editId="66BC888D">
                <wp:simplePos x="0" y="0"/>
                <wp:positionH relativeFrom="margin">
                  <wp:posOffset>1132418</wp:posOffset>
                </wp:positionH>
                <wp:positionV relativeFrom="paragraph">
                  <wp:posOffset>1236848</wp:posOffset>
                </wp:positionV>
                <wp:extent cx="187086" cy="160659"/>
                <wp:effectExtent l="19050" t="19050" r="22860" b="10795"/>
                <wp:wrapNone/>
                <wp:docPr id="3247" name="正方形/長方形 3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86" cy="1606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217C" id="正方形/長方形 3247" o:spid="_x0000_s1026" style="position:absolute;left:0;text-align:left;margin-left:89.15pt;margin-top:97.4pt;width:14.75pt;height:12.6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" filled="f" strokecolor="red" strokeweight="2.25pt">
                <w10:wrap anchorx="margin"/>
              </v:rect>
            </w:pict>
          </mc:Fallback>
        </mc:AlternateContent>
      </w:r>
      <w:r w:rsidR="000A5F21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6A7A20" wp14:editId="09E064D2">
                <wp:simplePos x="0" y="0"/>
                <wp:positionH relativeFrom="margin">
                  <wp:posOffset>1343839</wp:posOffset>
                </wp:positionH>
                <wp:positionV relativeFrom="paragraph">
                  <wp:posOffset>1460932</wp:posOffset>
                </wp:positionV>
                <wp:extent cx="1355193" cy="1212483"/>
                <wp:effectExtent l="19050" t="19050" r="16510" b="26035"/>
                <wp:wrapNone/>
                <wp:docPr id="3254" name="正方形/長方形 3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193" cy="12124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4C4F9" id="正方形/長方形 3254" o:spid="_x0000_s1026" style="position:absolute;left:0;text-align:left;margin-left:105.8pt;margin-top:115.05pt;width:106.7pt;height:95.4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" filled="f" strokecolor="red" strokeweight="2.25pt">
                <v:stroke dashstyle="1 1"/>
                <w10:wrap anchorx="margin"/>
              </v:rect>
            </w:pict>
          </mc:Fallback>
        </mc:AlternateContent>
      </w:r>
      <w:r>
        <w:drawing>
          <wp:inline distT="0" distB="0" distL="0" distR="0" wp14:anchorId="74F68D61" wp14:editId="5A25C520">
            <wp:extent cx="3600000" cy="2487488"/>
            <wp:effectExtent l="19050" t="19050" r="19685" b="27305"/>
            <wp:docPr id="3290" name="図 3290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" name="図 3290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87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AC67E0" w14:textId="1E98AE26" w:rsidR="003D1073" w:rsidRDefault="003D1073">
      <w:pPr>
        <w:widowControl/>
        <w:snapToGrid/>
        <w:jc w:val="left"/>
        <w:rPr>
          <w:rFonts w:ascii="ＭＳ 明朝" w:eastAsia="ＭＳ 明朝" w:hAnsi="Century"/>
          <w:noProof/>
          <w:kern w:val="0"/>
        </w:rPr>
      </w:pPr>
      <w:r>
        <w:br w:type="page"/>
      </w:r>
    </w:p>
    <w:p w14:paraId="4A6D5E0D" w14:textId="77777777" w:rsidR="004B5C4D" w:rsidRDefault="004B5C4D" w:rsidP="004B5C4D">
      <w:pPr>
        <w:pStyle w:val="aa"/>
      </w:pPr>
      <w:r>
        <w:rPr>
          <w:rFonts w:hint="eastAsia"/>
        </w:rPr>
        <w:lastRenderedPageBreak/>
        <w:t>リンクURLについて</w:t>
      </w:r>
    </w:p>
    <w:p w14:paraId="072E0C10" w14:textId="582125BB" w:rsidR="003D1073" w:rsidRDefault="004B5C4D" w:rsidP="00E9200A">
      <w:pPr>
        <w:pStyle w:val="af6"/>
      </w:pPr>
      <w:r>
        <w:rPr>
          <w:rFonts w:hint="eastAsia"/>
        </w:rPr>
        <w:t>内部リンクのアイコンをクリックすると、このフォルダへアクセスできるユーザ</w:t>
      </w:r>
      <w:r w:rsidR="00797D70">
        <w:rPr>
          <w:rFonts w:hint="eastAsia"/>
        </w:rPr>
        <w:t>ー</w:t>
      </w:r>
      <w:r>
        <w:rPr>
          <w:rFonts w:hint="eastAsia"/>
        </w:rPr>
        <w:t>向けの短縮</w:t>
      </w:r>
      <w:r>
        <w:t>URLを取得できます。アクセスするユーザ</w:t>
      </w:r>
      <w:r w:rsidR="00797D70">
        <w:rPr>
          <w:rFonts w:hint="eastAsia"/>
        </w:rPr>
        <w:t>ー</w:t>
      </w:r>
      <w:r>
        <w:t>は</w:t>
      </w:r>
      <w:r w:rsidR="00D87583">
        <w:rPr>
          <w:rFonts w:hint="eastAsia"/>
        </w:rPr>
        <w:t>ファイル共有システム</w:t>
      </w:r>
      <w:r>
        <w:t>へログインする必要があります。</w:t>
      </w:r>
      <w:r>
        <w:br/>
      </w:r>
      <w:r>
        <w:rPr>
          <w:lang w:val="x-none" w:eastAsia="x-none"/>
        </w:rPr>
        <w:drawing>
          <wp:inline distT="0" distB="0" distL="0" distR="0" wp14:anchorId="3EA39CB8" wp14:editId="6F97760B">
            <wp:extent cx="2160000" cy="2862208"/>
            <wp:effectExtent l="19050" t="19050" r="12065" b="14605"/>
            <wp:docPr id="2497" name="図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6220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D1073">
        <w:br/>
      </w:r>
      <w:r>
        <w:rPr>
          <w:rFonts w:hint="eastAsia"/>
        </w:rPr>
        <w:t>リンクの例：</w:t>
      </w:r>
      <w:r>
        <w:t xml:space="preserve"> </w:t>
      </w:r>
      <w:r w:rsidR="003D1073" w:rsidRPr="003D1073">
        <w:t>https://NextcloudのURL/f/4930</w:t>
      </w:r>
    </w:p>
    <w:p w14:paraId="0FA1AA91" w14:textId="139646FD" w:rsidR="007B49F4" w:rsidRDefault="007B49F4" w:rsidP="00E9200A">
      <w:pPr>
        <w:pStyle w:val="af6"/>
        <w:rPr>
          <w:rFonts w:ascii="ＭＳ 明朝" w:eastAsia="ＭＳ 明朝"/>
        </w:rPr>
      </w:pPr>
      <w:r>
        <w:br w:type="page"/>
      </w:r>
    </w:p>
    <w:p w14:paraId="44F00DF0" w14:textId="4F375455" w:rsidR="00B769F5" w:rsidRDefault="00B769F5" w:rsidP="00B769F5">
      <w:pPr>
        <w:pStyle w:val="21"/>
      </w:pPr>
      <w:r>
        <w:rPr>
          <w:rFonts w:hint="eastAsia"/>
        </w:rPr>
        <w:lastRenderedPageBreak/>
        <w:t>共有の解除</w:t>
      </w:r>
    </w:p>
    <w:p w14:paraId="2339B420" w14:textId="77777777" w:rsidR="00B769F5" w:rsidRDefault="00B769F5" w:rsidP="00B769F5">
      <w:pPr>
        <w:pStyle w:val="ac"/>
      </w:pPr>
      <w:r>
        <w:rPr>
          <w:rFonts w:hint="eastAsia"/>
          <w:noProof/>
        </w:rPr>
        <w:drawing>
          <wp:anchor distT="0" distB="0" distL="114300" distR="114300" simplePos="0" relativeHeight="251773952" behindDoc="0" locked="1" layoutInCell="1" allowOverlap="1" wp14:anchorId="77BFE8B8" wp14:editId="184FDB6C">
            <wp:simplePos x="0" y="0"/>
            <wp:positionH relativeFrom="column">
              <wp:posOffset>254635</wp:posOffset>
            </wp:positionH>
            <wp:positionV relativeFrom="paragraph">
              <wp:posOffset>136525</wp:posOffset>
            </wp:positionV>
            <wp:extent cx="1066800" cy="247650"/>
            <wp:effectExtent l="0" t="0" r="0" b="0"/>
            <wp:wrapNone/>
            <wp:docPr id="2523" name="図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9655B" w14:textId="604406E6" w:rsidR="00413CC4" w:rsidRDefault="00114B70" w:rsidP="004B5C4D">
      <w:pPr>
        <w:pStyle w:val="6"/>
        <w:ind w:left="1702" w:hanging="851"/>
        <w:textAlignment w:val="center"/>
      </w:pPr>
      <w:r>
        <w:rPr>
          <w:rFonts w:hint="eastAsia"/>
        </w:rPr>
        <w:t>共有</w:t>
      </w:r>
      <w:r w:rsidR="003D1073">
        <w:rPr>
          <w:rFonts w:hint="eastAsia"/>
        </w:rPr>
        <w:t>を解除するファイルの“共有中”をクリックします。</w:t>
      </w:r>
      <w:r w:rsidR="003D1073">
        <w:br/>
      </w:r>
      <w:r w:rsidR="003D1073">
        <w:rPr>
          <w:rFonts w:hint="eastAsia"/>
        </w:rPr>
        <w:t>一覧から</w:t>
      </w:r>
      <w:r w:rsidR="004B5C4D">
        <w:rPr>
          <w:rFonts w:hint="eastAsia"/>
        </w:rPr>
        <w:t>“</w:t>
      </w:r>
      <w:r w:rsidR="003D1073">
        <w:rPr>
          <w:rFonts w:hint="eastAsia"/>
        </w:rPr>
        <w:t>×</w:t>
      </w:r>
      <w:r w:rsidR="004B5C4D">
        <w:rPr>
          <w:rFonts w:hint="eastAsia"/>
        </w:rPr>
        <w:t>共有を解除”をクリックし</w:t>
      </w:r>
      <w:r>
        <w:rPr>
          <w:rFonts w:hint="eastAsia"/>
        </w:rPr>
        <w:t>ます。</w:t>
      </w:r>
    </w:p>
    <w:p w14:paraId="2D360C40" w14:textId="4C9553A9" w:rsidR="00114B70" w:rsidRPr="00114B70" w:rsidRDefault="003D1073" w:rsidP="00114B70">
      <w:pPr>
        <w:pStyle w:val="afe"/>
      </w:pP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F6DE85" wp14:editId="7E88B202">
                <wp:simplePos x="0" y="0"/>
                <wp:positionH relativeFrom="margin">
                  <wp:posOffset>4451743</wp:posOffset>
                </wp:positionH>
                <wp:positionV relativeFrom="paragraph">
                  <wp:posOffset>1443870</wp:posOffset>
                </wp:positionV>
                <wp:extent cx="942920" cy="139516"/>
                <wp:effectExtent l="19050" t="19050" r="10160" b="13335"/>
                <wp:wrapNone/>
                <wp:docPr id="3300" name="正方形/長方形 3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20" cy="1395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43CCE" id="正方形/長方形 3300" o:spid="_x0000_s1026" style="position:absolute;left:0;text-align:left;margin-left:350.55pt;margin-top:113.7pt;width:74.25pt;height:11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" filled="f" strokecolor="red" strokeweight="2.25pt">
                <w10:wrap anchorx="margin"/>
              </v:rect>
            </w:pict>
          </mc:Fallback>
        </mc:AlternateContent>
      </w:r>
      <w:r>
        <w:drawing>
          <wp:inline distT="0" distB="0" distL="0" distR="0" wp14:anchorId="6AE253B9" wp14:editId="69CDB538">
            <wp:extent cx="4320000" cy="2132568"/>
            <wp:effectExtent l="19050" t="19050" r="23495" b="20320"/>
            <wp:docPr id="3299" name="図 329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" name="図 3299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325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3792D" w14:textId="77777777" w:rsidR="00413CC4" w:rsidRDefault="00413CC4" w:rsidP="00413CC4">
      <w:pPr>
        <w:widowControl/>
        <w:snapToGrid/>
        <w:jc w:val="left"/>
      </w:pPr>
      <w:r>
        <w:br w:type="page"/>
      </w:r>
    </w:p>
    <w:p w14:paraId="267CC5E7" w14:textId="58BAD382" w:rsidR="00E9200A" w:rsidRDefault="00E9200A" w:rsidP="00E9200A">
      <w:pPr>
        <w:pStyle w:val="21"/>
      </w:pPr>
      <w:r>
        <w:rPr>
          <w:rFonts w:hint="eastAsia"/>
        </w:rPr>
        <w:lastRenderedPageBreak/>
        <w:t>ログアウト</w:t>
      </w:r>
    </w:p>
    <w:p w14:paraId="4BBFBD5C" w14:textId="327D82B6" w:rsidR="00E9200A" w:rsidRDefault="00E9200A" w:rsidP="00E9200A">
      <w:pPr>
        <w:pStyle w:val="ac"/>
      </w:pPr>
      <w:r>
        <w:rPr>
          <w:rFonts w:hint="eastAsia"/>
          <w:noProof/>
        </w:rPr>
        <w:drawing>
          <wp:anchor distT="0" distB="0" distL="114300" distR="114300" simplePos="0" relativeHeight="251776000" behindDoc="0" locked="1" layoutInCell="1" allowOverlap="1" wp14:anchorId="15D04D9D" wp14:editId="3840050C">
            <wp:simplePos x="0" y="0"/>
            <wp:positionH relativeFrom="column">
              <wp:posOffset>254635</wp:posOffset>
            </wp:positionH>
            <wp:positionV relativeFrom="paragraph">
              <wp:posOffset>136525</wp:posOffset>
            </wp:positionV>
            <wp:extent cx="1066800" cy="247650"/>
            <wp:effectExtent l="0" t="0" r="0" b="0"/>
            <wp:wrapNone/>
            <wp:docPr id="3238" name="図 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C9A7D" w14:textId="6B9CD4F6" w:rsidR="00413CC4" w:rsidRDefault="00413CC4" w:rsidP="000B52AF">
      <w:pPr>
        <w:pStyle w:val="6"/>
        <w:ind w:left="1702" w:hanging="851"/>
        <w:textAlignment w:val="center"/>
      </w:pPr>
      <w:r>
        <w:rPr>
          <w:rFonts w:hint="eastAsia"/>
        </w:rPr>
        <w:t>右上の</w:t>
      </w:r>
      <w:r>
        <w:t>“</w:t>
      </w:r>
      <w:r w:rsidR="00E9200A">
        <w:rPr>
          <w:rFonts w:hint="eastAsia"/>
        </w:rPr>
        <w:t xml:space="preserve"> </w:t>
      </w:r>
      <w:r w:rsidR="00E9200A">
        <w:rPr>
          <w:rFonts w:hint="eastAsia"/>
        </w:rPr>
        <w:drawing>
          <wp:inline distT="0" distB="0" distL="0" distR="0" wp14:anchorId="7FD5709B" wp14:editId="3A4DECFC">
            <wp:extent cx="273050" cy="247650"/>
            <wp:effectExtent l="0" t="0" r="0" b="0"/>
            <wp:docPr id="24" name="図 2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84" t="14603" r="1492" b="79207"/>
                    <a:stretch/>
                  </pic:blipFill>
                  <pic:spPr bwMode="auto">
                    <a:xfrm>
                      <a:off x="0" y="0"/>
                      <a:ext cx="27305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00A">
        <w:rPr>
          <w:rFonts w:hint="eastAsia"/>
        </w:rPr>
        <w:t xml:space="preserve"> </w:t>
      </w:r>
      <w:r>
        <w:t>”</w:t>
      </w:r>
      <w:r>
        <w:rPr>
          <w:rFonts w:hint="eastAsia"/>
        </w:rPr>
        <w:t>ボタンをクリックし、</w:t>
      </w:r>
      <w:r w:rsidR="00B31EF1">
        <w:rPr>
          <w:rFonts w:hint="eastAsia"/>
        </w:rPr>
        <w:t>“</w:t>
      </w:r>
      <w:r>
        <w:rPr>
          <w:rFonts w:hint="eastAsia"/>
        </w:rPr>
        <w:t>ログアウト</w:t>
      </w:r>
      <w:r w:rsidR="00B31EF1">
        <w:rPr>
          <w:rFonts w:hint="eastAsia"/>
        </w:rPr>
        <w:t>”</w:t>
      </w:r>
      <w:r>
        <w:rPr>
          <w:rFonts w:hint="eastAsia"/>
        </w:rPr>
        <w:t>をクリックします。</w:t>
      </w:r>
      <w:r w:rsidR="00E9200A">
        <w:rPr>
          <w:rFonts w:hint="eastAsia"/>
        </w:rPr>
        <w:t>共有</w:t>
      </w:r>
      <w:r w:rsidR="00114B70">
        <w:rPr>
          <w:rFonts w:hint="eastAsia"/>
        </w:rPr>
        <w:t>フォルダ</w:t>
      </w:r>
      <w:r w:rsidR="00560283">
        <w:rPr>
          <w:rFonts w:hint="eastAsia"/>
        </w:rPr>
        <w:t>から</w:t>
      </w:r>
      <w:r>
        <w:rPr>
          <w:rFonts w:hint="eastAsia"/>
        </w:rPr>
        <w:t>ログアウトします。</w:t>
      </w:r>
    </w:p>
    <w:p w14:paraId="42833A5F" w14:textId="2A506276" w:rsidR="00920EB4" w:rsidRDefault="003D1073" w:rsidP="00413CC4">
      <w:pPr>
        <w:pStyle w:val="afe"/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96859" wp14:editId="70974B54">
                <wp:simplePos x="0" y="0"/>
                <wp:positionH relativeFrom="margin">
                  <wp:align>right</wp:align>
                </wp:positionH>
                <wp:positionV relativeFrom="paragraph">
                  <wp:posOffset>920735</wp:posOffset>
                </wp:positionV>
                <wp:extent cx="570766" cy="166238"/>
                <wp:effectExtent l="19050" t="19050" r="20320" b="2476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66" cy="1662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C6882" id="正方形/長方形 13" o:spid="_x0000_s1026" style="position:absolute;left:0;text-align:left;margin-left:-6.25pt;margin-top:72.5pt;width:44.95pt;height:13.1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413CC4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194159" wp14:editId="2549234E">
                <wp:simplePos x="0" y="0"/>
                <wp:positionH relativeFrom="margin">
                  <wp:posOffset>5172670</wp:posOffset>
                </wp:positionH>
                <wp:positionV relativeFrom="paragraph">
                  <wp:posOffset>157524</wp:posOffset>
                </wp:positionV>
                <wp:extent cx="256202" cy="187086"/>
                <wp:effectExtent l="19050" t="19050" r="10795" b="2286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02" cy="1870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4B788" id="正方形/長方形 12" o:spid="_x0000_s1026" style="position:absolute;left:0;text-align:left;margin-left:407.3pt;margin-top:12.4pt;width:20.15pt;height:14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>
        <w:drawing>
          <wp:inline distT="0" distB="0" distL="0" distR="0" wp14:anchorId="0C8402A9" wp14:editId="15AF4D06">
            <wp:extent cx="4320000" cy="2131552"/>
            <wp:effectExtent l="19050" t="19050" r="23495" b="21590"/>
            <wp:docPr id="3301" name="図 330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" name="図 330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31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21469" w14:textId="582B8C62" w:rsidR="00413CC4" w:rsidRPr="00413CC4" w:rsidRDefault="00413CC4" w:rsidP="00114B70">
      <w:pPr>
        <w:widowControl/>
        <w:snapToGrid/>
        <w:jc w:val="left"/>
      </w:pPr>
    </w:p>
    <w:sectPr w:rsidR="00413CC4" w:rsidRPr="00413CC4" w:rsidSect="00FB1DA6">
      <w:headerReference w:type="even" r:id="rId35"/>
      <w:footerReference w:type="even" r:id="rId36"/>
      <w:footerReference w:type="default" r:id="rId37"/>
      <w:type w:val="oddPage"/>
      <w:pgSz w:w="11906" w:h="16838" w:code="9"/>
      <w:pgMar w:top="1985" w:right="1701" w:bottom="1701" w:left="1701" w:header="720" w:footer="72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E7B18" w14:textId="77777777" w:rsidR="00920115" w:rsidRDefault="00920115">
      <w:r>
        <w:separator/>
      </w:r>
    </w:p>
  </w:endnote>
  <w:endnote w:type="continuationSeparator" w:id="0">
    <w:p w14:paraId="58EDDC3B" w14:textId="77777777" w:rsidR="00920115" w:rsidRDefault="00920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A734F" w14:textId="77777777" w:rsidR="00920115" w:rsidRDefault="00920115" w:rsidP="00EE6152">
    <w:pPr>
      <w:pStyle w:val="af4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</w:rPr>
      <w:t>98</w:t>
    </w:r>
    <w:r>
      <w:rPr>
        <w:rStyle w:val="af5"/>
      </w:rPr>
      <w:fldChar w:fldCharType="end"/>
    </w:r>
  </w:p>
  <w:p w14:paraId="441697F9" w14:textId="70563E30" w:rsidR="00920115" w:rsidRPr="00EE6152" w:rsidRDefault="00920115" w:rsidP="00EE6152">
    <w:pPr>
      <w:pStyle w:val="af4"/>
    </w:pPr>
    <w:r>
      <mc:AlternateContent>
        <mc:Choice Requires="wps">
          <w:drawing>
            <wp:anchor distT="0" distB="0" distL="114300" distR="114300" simplePos="0" relativeHeight="251657216" behindDoc="1" locked="0" layoutInCell="1" allowOverlap="1" wp14:anchorId="298B7454" wp14:editId="5A525E90">
              <wp:simplePos x="0" y="0"/>
              <wp:positionH relativeFrom="column">
                <wp:posOffset>-369570</wp:posOffset>
              </wp:positionH>
              <wp:positionV relativeFrom="paragraph">
                <wp:posOffset>-36195</wp:posOffset>
              </wp:positionV>
              <wp:extent cx="6120130" cy="36195"/>
              <wp:effectExtent l="0" t="0" r="0" b="0"/>
              <wp:wrapNone/>
              <wp:docPr id="1" name="正方形/長方形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3619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5426F9" id="正方形/長方形 1" o:spid="_x0000_s1026" style="position:absolute;left:0;text-align:left;margin-left:-29.1pt;margin-top:-2.85pt;width:481.9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" fillcolor="silver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E968B" w14:textId="77777777" w:rsidR="00920115" w:rsidRDefault="00920115" w:rsidP="00EE6152">
    <w:pPr>
      <w:pStyle w:val="af4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</w:rPr>
      <w:t>99</w:t>
    </w:r>
    <w:r>
      <w:rPr>
        <w:rStyle w:val="af5"/>
      </w:rPr>
      <w:fldChar w:fldCharType="end"/>
    </w:r>
  </w:p>
  <w:p w14:paraId="3B0A032E" w14:textId="3DC58B8A" w:rsidR="00920115" w:rsidRPr="00EE6152" w:rsidRDefault="00920115" w:rsidP="00EE6152">
    <w:pPr>
      <w:pStyle w:val="af4"/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 wp14:anchorId="116AAE54" wp14:editId="517026D6">
              <wp:simplePos x="0" y="0"/>
              <wp:positionH relativeFrom="column">
                <wp:posOffset>-352425</wp:posOffset>
              </wp:positionH>
              <wp:positionV relativeFrom="paragraph">
                <wp:posOffset>-34925</wp:posOffset>
              </wp:positionV>
              <wp:extent cx="6120130" cy="36195"/>
              <wp:effectExtent l="0" t="0" r="0" b="0"/>
              <wp:wrapNone/>
              <wp:docPr id="2" name="正方形/長方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3619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5AFCF3" id="正方形/長方形 2" o:spid="_x0000_s1026" style="position:absolute;left:0;text-align:left;margin-left:-27.75pt;margin-top:-2.75pt;width:481.9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" fillcolor="silver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2BB35" w14:textId="77777777" w:rsidR="00920115" w:rsidRDefault="00920115">
      <w:r>
        <w:separator/>
      </w:r>
    </w:p>
  </w:footnote>
  <w:footnote w:type="continuationSeparator" w:id="0">
    <w:p w14:paraId="0BCE8772" w14:textId="77777777" w:rsidR="00920115" w:rsidRDefault="00920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7B236" w14:textId="77777777" w:rsidR="00920115" w:rsidRDefault="00920115">
    <w:pPr>
      <w:pStyle w:val="afb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09CB854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 w15:restartNumberingAfterBreak="0">
    <w:nsid w:val="FFFFFF7D"/>
    <w:multiLevelType w:val="singleLevel"/>
    <w:tmpl w:val="1070F222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 w15:restartNumberingAfterBreak="0">
    <w:nsid w:val="FFFFFF7E"/>
    <w:multiLevelType w:val="singleLevel"/>
    <w:tmpl w:val="C12C3B60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 w15:restartNumberingAfterBreak="0">
    <w:nsid w:val="FFFFFF7F"/>
    <w:multiLevelType w:val="singleLevel"/>
    <w:tmpl w:val="C5C23D22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 w15:restartNumberingAfterBreak="0">
    <w:nsid w:val="FFFFFF80"/>
    <w:multiLevelType w:val="singleLevel"/>
    <w:tmpl w:val="C33415E4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99B2E79A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98295FE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0BC9764"/>
    <w:lvl w:ilvl="0">
      <w:start w:val="1"/>
      <w:numFmt w:val="bullet"/>
      <w:pStyle w:val="20"/>
      <w:lvlText w:val=""/>
      <w:lvlJc w:val="left"/>
      <w:pPr>
        <w:tabs>
          <w:tab w:val="num" w:pos="2401"/>
        </w:tabs>
        <w:ind w:left="2381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FFFFFF88"/>
    <w:multiLevelType w:val="singleLevel"/>
    <w:tmpl w:val="0464BCC2"/>
    <w:lvl w:ilvl="0">
      <w:start w:val="1"/>
      <w:numFmt w:val="decimal"/>
      <w:pStyle w:val="a"/>
      <w:lvlText w:val="%1."/>
      <w:lvlJc w:val="left"/>
      <w:pPr>
        <w:tabs>
          <w:tab w:val="num" w:pos="618"/>
        </w:tabs>
        <w:ind w:left="618" w:hanging="360"/>
      </w:pPr>
    </w:lvl>
  </w:abstractNum>
  <w:abstractNum w:abstractNumId="9" w15:restartNumberingAfterBreak="0">
    <w:nsid w:val="FFFFFF89"/>
    <w:multiLevelType w:val="singleLevel"/>
    <w:tmpl w:val="B5A06136"/>
    <w:lvl w:ilvl="0">
      <w:start w:val="1"/>
      <w:numFmt w:val="bullet"/>
      <w:pStyle w:val="a0"/>
      <w:lvlText w:val=""/>
      <w:lvlJc w:val="left"/>
      <w:pPr>
        <w:tabs>
          <w:tab w:val="num" w:pos="2061"/>
        </w:tabs>
        <w:ind w:left="2041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01926343"/>
    <w:multiLevelType w:val="hybridMultilevel"/>
    <w:tmpl w:val="BCCA3CEC"/>
    <w:lvl w:ilvl="0" w:tplc="AB22B124">
      <w:start w:val="1"/>
      <w:numFmt w:val="none"/>
      <w:pStyle w:val="a1"/>
      <w:lvlText w:val="注意！"/>
      <w:lvlJc w:val="left"/>
      <w:pPr>
        <w:tabs>
          <w:tab w:val="num" w:pos="2325"/>
        </w:tabs>
        <w:ind w:left="2325" w:hanging="1021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FF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7D05891"/>
    <w:multiLevelType w:val="singleLevel"/>
    <w:tmpl w:val="C1BA85C4"/>
    <w:lvl w:ilvl="0">
      <w:start w:val="1"/>
      <w:numFmt w:val="none"/>
      <w:pStyle w:val="a2"/>
      <w:lvlText w:val="&gt;参照先&gt;"/>
      <w:lvlJc w:val="left"/>
      <w:pPr>
        <w:tabs>
          <w:tab w:val="num" w:pos="2835"/>
        </w:tabs>
        <w:ind w:left="2835" w:hanging="1134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008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9456582"/>
    <w:multiLevelType w:val="singleLevel"/>
    <w:tmpl w:val="98A472AA"/>
    <w:lvl w:ilvl="0">
      <w:start w:val="1"/>
      <w:numFmt w:val="bullet"/>
      <w:pStyle w:val="--2"/>
      <w:lvlText w:val=""/>
      <w:lvlJc w:val="left"/>
      <w:pPr>
        <w:tabs>
          <w:tab w:val="num" w:pos="1834"/>
        </w:tabs>
        <w:ind w:left="1814" w:hanging="340"/>
      </w:pPr>
      <w:rPr>
        <w:rFonts w:ascii="Symbol" w:eastAsia="ＭＳ 明朝" w:hAnsi="Symbol" w:hint="default"/>
        <w:b/>
        <w:i w:val="0"/>
        <w:sz w:val="20"/>
      </w:rPr>
    </w:lvl>
  </w:abstractNum>
  <w:abstractNum w:abstractNumId="13" w15:restartNumberingAfterBreak="0">
    <w:nsid w:val="2F6B6369"/>
    <w:multiLevelType w:val="multilevel"/>
    <w:tmpl w:val="D7CC5B52"/>
    <w:lvl w:ilvl="0">
      <w:start w:val="7"/>
      <w:numFmt w:val="decimal"/>
      <w:pStyle w:val="1"/>
      <w:lvlText w:val="第%1章"/>
      <w:lvlJc w:val="left"/>
      <w:pPr>
        <w:tabs>
          <w:tab w:val="num" w:pos="1701"/>
        </w:tabs>
        <w:ind w:left="1701" w:hanging="1701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48"/>
        <w:u w:val="none"/>
        <w:effect w:val="none"/>
        <w:vertAlign w:val="baseline"/>
      </w:rPr>
    </w:lvl>
    <w:lvl w:ilvl="1">
      <w:start w:val="1"/>
      <w:numFmt w:val="decimal"/>
      <w:pStyle w:val="21"/>
      <w:lvlText w:val="%1.%2"/>
      <w:lvlJc w:val="left"/>
      <w:pPr>
        <w:tabs>
          <w:tab w:val="num" w:pos="1304"/>
        </w:tabs>
        <w:ind w:left="1304" w:hanging="1304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40"/>
        <w:u w:val="none"/>
        <w:vertAlign w:val="baseline"/>
      </w:rPr>
    </w:lvl>
    <w:lvl w:ilvl="2">
      <w:start w:val="1"/>
      <w:numFmt w:val="decimal"/>
      <w:pStyle w:val="31"/>
      <w:lvlText w:val="%1.%2.%3"/>
      <w:lvlJc w:val="left"/>
      <w:pPr>
        <w:tabs>
          <w:tab w:val="num" w:pos="1304"/>
        </w:tabs>
        <w:ind w:left="1304" w:hanging="1304"/>
      </w:pPr>
      <w:rPr>
        <w:rFonts w:ascii="Arial" w:eastAsia="ＭＳ ゴシック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2"/>
        <w:u w:val="none"/>
        <w:vertAlign w:val="baseline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1304"/>
        </w:tabs>
        <w:ind w:left="1304" w:hanging="1304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4">
      <w:start w:val="1"/>
      <w:numFmt w:val="bullet"/>
      <w:pStyle w:val="51"/>
      <w:lvlText w:val="◆"/>
      <w:lvlJc w:val="left"/>
      <w:pPr>
        <w:tabs>
          <w:tab w:val="num" w:pos="567"/>
        </w:tabs>
        <w:ind w:left="567" w:hanging="567"/>
      </w:pPr>
      <w:rPr>
        <w:rFonts w:ascii="HG丸ｺﾞｼｯｸM-PRO" w:eastAsia="HG丸ｺﾞｼｯｸM-PRO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5">
      <w:start w:val="1"/>
      <w:numFmt w:val="decimal"/>
      <w:pStyle w:val="6"/>
      <w:lvlText w:val="操作%6"/>
      <w:lvlJc w:val="left"/>
      <w:pPr>
        <w:tabs>
          <w:tab w:val="num" w:pos="1701"/>
        </w:tabs>
        <w:ind w:left="1701" w:hanging="850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vertAlign w:val="baseline"/>
      </w:rPr>
    </w:lvl>
    <w:lvl w:ilvl="6">
      <w:start w:val="1"/>
      <w:numFmt w:val="decimal"/>
      <w:pStyle w:val="-"/>
      <w:lvlText w:val="（%7）"/>
      <w:lvlJc w:val="left"/>
      <w:pPr>
        <w:tabs>
          <w:tab w:val="num" w:pos="1701"/>
        </w:tabs>
        <w:ind w:left="1701" w:hanging="850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vertAlign w:val="baseline"/>
      </w:rPr>
    </w:lvl>
    <w:lvl w:ilvl="7">
      <w:start w:val="1"/>
      <w:numFmt w:val="none"/>
      <w:lvlText w:val=""/>
      <w:lvlJc w:val="left"/>
      <w:pPr>
        <w:tabs>
          <w:tab w:val="num" w:pos="2325"/>
        </w:tabs>
        <w:ind w:left="2325" w:hanging="624"/>
      </w:pPr>
      <w:rPr>
        <w:rFonts w:ascii="HG丸ｺﾞｼｯｸM-PRO" w:eastAsia="HG丸ｺﾞｼｯｸM-PRO" w:hAnsi="ＭＳ ゴシック" w:hint="eastAsia"/>
        <w:b/>
        <w:i w:val="0"/>
        <w:sz w:val="20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4" w15:restartNumberingAfterBreak="0">
    <w:nsid w:val="30D3484E"/>
    <w:multiLevelType w:val="singleLevel"/>
    <w:tmpl w:val="F552E1D2"/>
    <w:lvl w:ilvl="0">
      <w:start w:val="1"/>
      <w:numFmt w:val="bullet"/>
      <w:pStyle w:val="--20"/>
      <w:lvlText w:val=""/>
      <w:lvlJc w:val="left"/>
      <w:pPr>
        <w:tabs>
          <w:tab w:val="num" w:pos="2685"/>
        </w:tabs>
        <w:ind w:left="2665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2580E4A"/>
    <w:multiLevelType w:val="hybridMultilevel"/>
    <w:tmpl w:val="166A2DD2"/>
    <w:lvl w:ilvl="0" w:tplc="3F282B24">
      <w:start w:val="1"/>
      <w:numFmt w:val="none"/>
      <w:pStyle w:val="a3"/>
      <w:lvlText w:val="注意！"/>
      <w:lvlJc w:val="left"/>
      <w:pPr>
        <w:tabs>
          <w:tab w:val="num" w:pos="1814"/>
        </w:tabs>
        <w:ind w:left="1814" w:hanging="963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FF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4ABB3366"/>
    <w:multiLevelType w:val="hybridMultilevel"/>
    <w:tmpl w:val="58A425AA"/>
    <w:lvl w:ilvl="0" w:tplc="CF3E06A8">
      <w:start w:val="1"/>
      <w:numFmt w:val="none"/>
      <w:pStyle w:val="a4"/>
      <w:lvlText w:val="&gt;参照先&gt;"/>
      <w:lvlJc w:val="left"/>
      <w:pPr>
        <w:tabs>
          <w:tab w:val="num" w:pos="2381"/>
        </w:tabs>
        <w:ind w:left="2381" w:hanging="1077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008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50AE6DF9"/>
    <w:multiLevelType w:val="singleLevel"/>
    <w:tmpl w:val="0F3819EA"/>
    <w:lvl w:ilvl="0">
      <w:start w:val="1"/>
      <w:numFmt w:val="none"/>
      <w:pStyle w:val="a5"/>
      <w:lvlText w:val="注意！"/>
      <w:lvlJc w:val="left"/>
      <w:pPr>
        <w:tabs>
          <w:tab w:val="num" w:pos="2552"/>
        </w:tabs>
        <w:ind w:left="2552" w:hanging="851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FF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62B73B6"/>
    <w:multiLevelType w:val="singleLevel"/>
    <w:tmpl w:val="9CAE2972"/>
    <w:lvl w:ilvl="0">
      <w:start w:val="1"/>
      <w:numFmt w:val="bullet"/>
      <w:pStyle w:val="-1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</w:abstractNum>
  <w:abstractNum w:abstractNumId="19" w15:restartNumberingAfterBreak="0">
    <w:nsid w:val="56541E54"/>
    <w:multiLevelType w:val="singleLevel"/>
    <w:tmpl w:val="67000788"/>
    <w:lvl w:ilvl="0">
      <w:start w:val="1"/>
      <w:numFmt w:val="bullet"/>
      <w:pStyle w:val="-10"/>
      <w:lvlText w:val=""/>
      <w:lvlJc w:val="left"/>
      <w:pPr>
        <w:tabs>
          <w:tab w:val="num" w:pos="2061"/>
        </w:tabs>
        <w:ind w:left="2041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6451344E"/>
    <w:multiLevelType w:val="multilevel"/>
    <w:tmpl w:val="8140FA4C"/>
    <w:lvl w:ilvl="0">
      <w:start w:val="1"/>
      <w:numFmt w:val="upperLetter"/>
      <w:pStyle w:val="10"/>
      <w:lvlText w:val="付録%1"/>
      <w:lvlJc w:val="left"/>
      <w:pPr>
        <w:tabs>
          <w:tab w:val="num" w:pos="1701"/>
        </w:tabs>
        <w:ind w:left="1701" w:hanging="1701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vanish w:val="0"/>
        <w:color w:val="auto"/>
        <w:sz w:val="4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2"/>
      <w:lvlText w:val="%1.%2"/>
      <w:lvlJc w:val="left"/>
      <w:pPr>
        <w:tabs>
          <w:tab w:val="num" w:pos="1701"/>
        </w:tabs>
        <w:ind w:left="1701" w:hanging="1701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vanish w:val="0"/>
        <w:color w:val="auto"/>
        <w:sz w:val="4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lvlText w:val="%1.%2.%3"/>
      <w:lvlJc w:val="left"/>
      <w:pPr>
        <w:tabs>
          <w:tab w:val="num" w:pos="1304"/>
        </w:tabs>
        <w:ind w:left="1304" w:hanging="1304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304"/>
        </w:tabs>
        <w:ind w:left="1304" w:hanging="1304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pStyle w:val="52"/>
      <w:lvlText w:val="◆"/>
      <w:lvlJc w:val="left"/>
      <w:pPr>
        <w:tabs>
          <w:tab w:val="num" w:pos="567"/>
        </w:tabs>
        <w:ind w:left="567" w:hanging="567"/>
      </w:pPr>
      <w:rPr>
        <w:rFonts w:ascii="HG丸ｺﾞｼｯｸM-PRO" w:eastAsia="HG丸ｺﾞｼｯｸM-PRO" w:hint="eastAsia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0"/>
      <w:lvlText w:val="操作%6"/>
      <w:lvlJc w:val="left"/>
      <w:pPr>
        <w:tabs>
          <w:tab w:val="num" w:pos="1701"/>
        </w:tabs>
        <w:ind w:left="1701" w:hanging="85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（%7）"/>
      <w:lvlJc w:val="left"/>
      <w:pPr>
        <w:tabs>
          <w:tab w:val="num" w:pos="1701"/>
        </w:tabs>
        <w:ind w:left="1701" w:hanging="850"/>
      </w:pPr>
      <w:rPr>
        <w:rFonts w:ascii="Arial" w:eastAsia="HG丸ｺﾞｼｯｸM-PRO" w:hAnsi="Arial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" w15:restartNumberingAfterBreak="0">
    <w:nsid w:val="6A371890"/>
    <w:multiLevelType w:val="singleLevel"/>
    <w:tmpl w:val="74DA6460"/>
    <w:lvl w:ilvl="0">
      <w:start w:val="1"/>
      <w:numFmt w:val="none"/>
      <w:pStyle w:val="a6"/>
      <w:lvlText w:val="&gt;参照先&gt;"/>
      <w:lvlJc w:val="left"/>
      <w:pPr>
        <w:tabs>
          <w:tab w:val="num" w:pos="1985"/>
        </w:tabs>
        <w:ind w:left="1985" w:hanging="1134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008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6C926704"/>
    <w:multiLevelType w:val="hybridMultilevel"/>
    <w:tmpl w:val="842E7C26"/>
    <w:lvl w:ilvl="0" w:tplc="AF1A1318">
      <w:start w:val="1"/>
      <w:numFmt w:val="none"/>
      <w:pStyle w:val="a7"/>
      <w:lvlText w:val="参考★"/>
      <w:lvlJc w:val="left"/>
      <w:pPr>
        <w:tabs>
          <w:tab w:val="num" w:pos="2325"/>
        </w:tabs>
        <w:ind w:left="2325" w:hanging="1021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0000FF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0E31354"/>
    <w:multiLevelType w:val="singleLevel"/>
    <w:tmpl w:val="49DCDB40"/>
    <w:lvl w:ilvl="0">
      <w:start w:val="1"/>
      <w:numFmt w:val="none"/>
      <w:pStyle w:val="a8"/>
      <w:lvlText w:val="&gt;参照先&gt;"/>
      <w:lvlJc w:val="left"/>
      <w:pPr>
        <w:tabs>
          <w:tab w:val="num" w:pos="3402"/>
        </w:tabs>
        <w:ind w:left="3402" w:hanging="1134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008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1201F71"/>
    <w:multiLevelType w:val="singleLevel"/>
    <w:tmpl w:val="5E46018C"/>
    <w:lvl w:ilvl="0">
      <w:start w:val="1"/>
      <w:numFmt w:val="none"/>
      <w:pStyle w:val="a9"/>
      <w:lvlText w:val="参考★"/>
      <w:lvlJc w:val="left"/>
      <w:pPr>
        <w:tabs>
          <w:tab w:val="num" w:pos="2552"/>
        </w:tabs>
        <w:ind w:left="2552" w:hanging="851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0000FF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FBA62B5"/>
    <w:multiLevelType w:val="singleLevel"/>
    <w:tmpl w:val="F5C0716C"/>
    <w:lvl w:ilvl="0">
      <w:start w:val="1"/>
      <w:numFmt w:val="none"/>
      <w:pStyle w:val="aa"/>
      <w:lvlText w:val="参考★"/>
      <w:lvlJc w:val="left"/>
      <w:pPr>
        <w:tabs>
          <w:tab w:val="num" w:pos="1814"/>
        </w:tabs>
        <w:ind w:left="1814" w:hanging="850"/>
      </w:pPr>
      <w:rPr>
        <w:rFonts w:ascii="ＭＳ ゴシック" w:eastAsia="ＭＳ ゴシック" w:hAnsi="ＭＳ ゴシック" w:hint="eastAsia"/>
        <w:b/>
        <w:i w:val="0"/>
        <w:caps w:val="0"/>
        <w:strike w:val="0"/>
        <w:dstrike w:val="0"/>
        <w:vanish w:val="0"/>
        <w:color w:val="0000FF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9"/>
  </w:num>
  <w:num w:numId="2">
    <w:abstractNumId w:val="14"/>
  </w:num>
  <w:num w:numId="3">
    <w:abstractNumId w:val="24"/>
  </w:num>
  <w:num w:numId="4">
    <w:abstractNumId w:val="23"/>
  </w:num>
  <w:num w:numId="5">
    <w:abstractNumId w:val="11"/>
  </w:num>
  <w:num w:numId="6">
    <w:abstractNumId w:val="21"/>
  </w:num>
  <w:num w:numId="7">
    <w:abstractNumId w:val="18"/>
  </w:num>
  <w:num w:numId="8">
    <w:abstractNumId w:val="12"/>
  </w:num>
  <w:num w:numId="9">
    <w:abstractNumId w:val="25"/>
  </w:num>
  <w:num w:numId="10">
    <w:abstractNumId w:val="17"/>
  </w:num>
  <w:num w:numId="11">
    <w:abstractNumId w:val="13"/>
  </w:num>
  <w:num w:numId="12">
    <w:abstractNumId w:val="20"/>
  </w:num>
  <w:num w:numId="13">
    <w:abstractNumId w:val="10"/>
  </w:num>
  <w:num w:numId="14">
    <w:abstractNumId w:val="15"/>
  </w:num>
  <w:num w:numId="15">
    <w:abstractNumId w:val="22"/>
  </w:num>
  <w:num w:numId="16">
    <w:abstractNumId w:val="16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5" w:nlCheck="1" w:checkStyle="1"/>
  <w:activeWritingStyle w:appName="MSWord" w:lang="ja-JP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ja-JP" w:vendorID="64" w:dllVersion="0" w:nlCheck="1" w:checkStyle="1"/>
  <w:proofState w:spelling="clean" w:grammar="dirty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2"/>
  <w:evenAndOddHeaders/>
  <w:drawingGridHorizontalSpacing w:val="100"/>
  <w:displayHorizontalDrawingGridEvery w:val="0"/>
  <w:displayVerticalDrawingGridEvery w:val="2"/>
  <w:characterSpacingControl w:val="compressPunctuation"/>
  <w:hdrShapeDefaults>
    <o:shapedefaults v:ext="edit" spidmax="9420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39E"/>
    <w:rsid w:val="00004708"/>
    <w:rsid w:val="000060D2"/>
    <w:rsid w:val="000062E3"/>
    <w:rsid w:val="0000653E"/>
    <w:rsid w:val="00006BDF"/>
    <w:rsid w:val="00007A38"/>
    <w:rsid w:val="00007BB2"/>
    <w:rsid w:val="00013A20"/>
    <w:rsid w:val="00013EB4"/>
    <w:rsid w:val="00016166"/>
    <w:rsid w:val="000239D4"/>
    <w:rsid w:val="00024BC2"/>
    <w:rsid w:val="00025FE6"/>
    <w:rsid w:val="0002755E"/>
    <w:rsid w:val="000304FD"/>
    <w:rsid w:val="000345F1"/>
    <w:rsid w:val="00034E5B"/>
    <w:rsid w:val="00036B3D"/>
    <w:rsid w:val="00036D2A"/>
    <w:rsid w:val="0004008E"/>
    <w:rsid w:val="000400B1"/>
    <w:rsid w:val="0004014A"/>
    <w:rsid w:val="00040874"/>
    <w:rsid w:val="00040A8C"/>
    <w:rsid w:val="00040A9C"/>
    <w:rsid w:val="00041B8E"/>
    <w:rsid w:val="00042647"/>
    <w:rsid w:val="00044D51"/>
    <w:rsid w:val="00046B55"/>
    <w:rsid w:val="00047CAB"/>
    <w:rsid w:val="0005007B"/>
    <w:rsid w:val="00050840"/>
    <w:rsid w:val="00053119"/>
    <w:rsid w:val="000536D4"/>
    <w:rsid w:val="00054FEA"/>
    <w:rsid w:val="00055BD0"/>
    <w:rsid w:val="00056162"/>
    <w:rsid w:val="00056A3A"/>
    <w:rsid w:val="00057030"/>
    <w:rsid w:val="00057FAD"/>
    <w:rsid w:val="00060E7C"/>
    <w:rsid w:val="000614DA"/>
    <w:rsid w:val="00062154"/>
    <w:rsid w:val="000634D2"/>
    <w:rsid w:val="00063FB1"/>
    <w:rsid w:val="00065694"/>
    <w:rsid w:val="00066730"/>
    <w:rsid w:val="000670C5"/>
    <w:rsid w:val="00067CEC"/>
    <w:rsid w:val="000700EA"/>
    <w:rsid w:val="00071E68"/>
    <w:rsid w:val="0007323E"/>
    <w:rsid w:val="000742F1"/>
    <w:rsid w:val="00076752"/>
    <w:rsid w:val="000774D8"/>
    <w:rsid w:val="00083A44"/>
    <w:rsid w:val="00083D38"/>
    <w:rsid w:val="0008517E"/>
    <w:rsid w:val="00086B5B"/>
    <w:rsid w:val="000878BC"/>
    <w:rsid w:val="0009318B"/>
    <w:rsid w:val="00093231"/>
    <w:rsid w:val="00093C2C"/>
    <w:rsid w:val="000941F5"/>
    <w:rsid w:val="00095427"/>
    <w:rsid w:val="000966C7"/>
    <w:rsid w:val="00096C0E"/>
    <w:rsid w:val="000972CA"/>
    <w:rsid w:val="000A26C5"/>
    <w:rsid w:val="000A2768"/>
    <w:rsid w:val="000A2FD0"/>
    <w:rsid w:val="000A44CE"/>
    <w:rsid w:val="000A48DF"/>
    <w:rsid w:val="000A5028"/>
    <w:rsid w:val="000A5F21"/>
    <w:rsid w:val="000A6FC6"/>
    <w:rsid w:val="000A73F3"/>
    <w:rsid w:val="000B2A1D"/>
    <w:rsid w:val="000B3CDA"/>
    <w:rsid w:val="000B3FD9"/>
    <w:rsid w:val="000B4306"/>
    <w:rsid w:val="000B472A"/>
    <w:rsid w:val="000B516F"/>
    <w:rsid w:val="000B52AF"/>
    <w:rsid w:val="000B6488"/>
    <w:rsid w:val="000B664F"/>
    <w:rsid w:val="000C08EE"/>
    <w:rsid w:val="000C096E"/>
    <w:rsid w:val="000C2869"/>
    <w:rsid w:val="000C3124"/>
    <w:rsid w:val="000C3546"/>
    <w:rsid w:val="000C3F06"/>
    <w:rsid w:val="000C6895"/>
    <w:rsid w:val="000C6A2B"/>
    <w:rsid w:val="000C7319"/>
    <w:rsid w:val="000D02E8"/>
    <w:rsid w:val="000D46EA"/>
    <w:rsid w:val="000D5908"/>
    <w:rsid w:val="000E00B2"/>
    <w:rsid w:val="000E0D46"/>
    <w:rsid w:val="000E540C"/>
    <w:rsid w:val="000E68FE"/>
    <w:rsid w:val="000E7E96"/>
    <w:rsid w:val="000F356C"/>
    <w:rsid w:val="000F4BAE"/>
    <w:rsid w:val="000F4FF9"/>
    <w:rsid w:val="000F5523"/>
    <w:rsid w:val="000F5C04"/>
    <w:rsid w:val="000F74A3"/>
    <w:rsid w:val="00100359"/>
    <w:rsid w:val="001010F0"/>
    <w:rsid w:val="001012AE"/>
    <w:rsid w:val="00104DA5"/>
    <w:rsid w:val="0010501D"/>
    <w:rsid w:val="001055ED"/>
    <w:rsid w:val="00107938"/>
    <w:rsid w:val="00114B70"/>
    <w:rsid w:val="001153C8"/>
    <w:rsid w:val="00115C0F"/>
    <w:rsid w:val="0011759F"/>
    <w:rsid w:val="001178B1"/>
    <w:rsid w:val="001207D3"/>
    <w:rsid w:val="00122C59"/>
    <w:rsid w:val="00123250"/>
    <w:rsid w:val="00124548"/>
    <w:rsid w:val="00133365"/>
    <w:rsid w:val="00133464"/>
    <w:rsid w:val="0013708F"/>
    <w:rsid w:val="00140F46"/>
    <w:rsid w:val="00144471"/>
    <w:rsid w:val="00144FFC"/>
    <w:rsid w:val="0015126B"/>
    <w:rsid w:val="00151531"/>
    <w:rsid w:val="00151CA8"/>
    <w:rsid w:val="00151ECC"/>
    <w:rsid w:val="0015369B"/>
    <w:rsid w:val="00153E3C"/>
    <w:rsid w:val="00154140"/>
    <w:rsid w:val="00154C89"/>
    <w:rsid w:val="00155C08"/>
    <w:rsid w:val="001573FE"/>
    <w:rsid w:val="00160858"/>
    <w:rsid w:val="00160FC8"/>
    <w:rsid w:val="0016396F"/>
    <w:rsid w:val="0016458F"/>
    <w:rsid w:val="00165453"/>
    <w:rsid w:val="00166FB1"/>
    <w:rsid w:val="00166FCF"/>
    <w:rsid w:val="00167EEE"/>
    <w:rsid w:val="00170332"/>
    <w:rsid w:val="00172069"/>
    <w:rsid w:val="00173B93"/>
    <w:rsid w:val="00173CA7"/>
    <w:rsid w:val="0017527D"/>
    <w:rsid w:val="00176711"/>
    <w:rsid w:val="00176856"/>
    <w:rsid w:val="0017728C"/>
    <w:rsid w:val="0017762D"/>
    <w:rsid w:val="0018118B"/>
    <w:rsid w:val="0018303A"/>
    <w:rsid w:val="001833A3"/>
    <w:rsid w:val="00183742"/>
    <w:rsid w:val="00184362"/>
    <w:rsid w:val="001848EA"/>
    <w:rsid w:val="00184EC3"/>
    <w:rsid w:val="00185C4A"/>
    <w:rsid w:val="0018630C"/>
    <w:rsid w:val="001919F8"/>
    <w:rsid w:val="001956CB"/>
    <w:rsid w:val="00195914"/>
    <w:rsid w:val="001962F3"/>
    <w:rsid w:val="001A00AE"/>
    <w:rsid w:val="001A10C1"/>
    <w:rsid w:val="001A12C2"/>
    <w:rsid w:val="001A2BC4"/>
    <w:rsid w:val="001A362B"/>
    <w:rsid w:val="001A3B8D"/>
    <w:rsid w:val="001A4DE2"/>
    <w:rsid w:val="001B5DD0"/>
    <w:rsid w:val="001B73B6"/>
    <w:rsid w:val="001B7C27"/>
    <w:rsid w:val="001C0282"/>
    <w:rsid w:val="001C0886"/>
    <w:rsid w:val="001C16B3"/>
    <w:rsid w:val="001C463D"/>
    <w:rsid w:val="001C46AA"/>
    <w:rsid w:val="001C7888"/>
    <w:rsid w:val="001D3DC6"/>
    <w:rsid w:val="001D491F"/>
    <w:rsid w:val="001D7A00"/>
    <w:rsid w:val="001E1110"/>
    <w:rsid w:val="001E628F"/>
    <w:rsid w:val="001E6901"/>
    <w:rsid w:val="001F1DC4"/>
    <w:rsid w:val="001F4D32"/>
    <w:rsid w:val="001F5C51"/>
    <w:rsid w:val="001F6716"/>
    <w:rsid w:val="001F6DF2"/>
    <w:rsid w:val="001F7A15"/>
    <w:rsid w:val="0020138B"/>
    <w:rsid w:val="0020201D"/>
    <w:rsid w:val="002035FF"/>
    <w:rsid w:val="002049E5"/>
    <w:rsid w:val="00211029"/>
    <w:rsid w:val="00211DAA"/>
    <w:rsid w:val="0021246C"/>
    <w:rsid w:val="0021341C"/>
    <w:rsid w:val="00213644"/>
    <w:rsid w:val="00213830"/>
    <w:rsid w:val="00213BA3"/>
    <w:rsid w:val="00213F81"/>
    <w:rsid w:val="002140F4"/>
    <w:rsid w:val="002146C6"/>
    <w:rsid w:val="00214F35"/>
    <w:rsid w:val="00215200"/>
    <w:rsid w:val="002165D5"/>
    <w:rsid w:val="00216B24"/>
    <w:rsid w:val="00224AA1"/>
    <w:rsid w:val="0023421E"/>
    <w:rsid w:val="00235E19"/>
    <w:rsid w:val="0023743C"/>
    <w:rsid w:val="00237E53"/>
    <w:rsid w:val="00241827"/>
    <w:rsid w:val="0024411A"/>
    <w:rsid w:val="00244B80"/>
    <w:rsid w:val="002462A7"/>
    <w:rsid w:val="00247439"/>
    <w:rsid w:val="0025335F"/>
    <w:rsid w:val="00253EA2"/>
    <w:rsid w:val="00255CA9"/>
    <w:rsid w:val="00256CEA"/>
    <w:rsid w:val="00260411"/>
    <w:rsid w:val="00260AD5"/>
    <w:rsid w:val="00262D0A"/>
    <w:rsid w:val="0026433D"/>
    <w:rsid w:val="002719E1"/>
    <w:rsid w:val="002818B7"/>
    <w:rsid w:val="00282DCC"/>
    <w:rsid w:val="00284903"/>
    <w:rsid w:val="00285CE4"/>
    <w:rsid w:val="002871CB"/>
    <w:rsid w:val="00291988"/>
    <w:rsid w:val="00292325"/>
    <w:rsid w:val="00292883"/>
    <w:rsid w:val="0029434C"/>
    <w:rsid w:val="002945CC"/>
    <w:rsid w:val="002948A2"/>
    <w:rsid w:val="00297D11"/>
    <w:rsid w:val="002A2CAA"/>
    <w:rsid w:val="002A383E"/>
    <w:rsid w:val="002A417C"/>
    <w:rsid w:val="002A4D44"/>
    <w:rsid w:val="002A5B74"/>
    <w:rsid w:val="002A7904"/>
    <w:rsid w:val="002B0204"/>
    <w:rsid w:val="002B0977"/>
    <w:rsid w:val="002B0B28"/>
    <w:rsid w:val="002B2B20"/>
    <w:rsid w:val="002B32BF"/>
    <w:rsid w:val="002B3B3E"/>
    <w:rsid w:val="002B430F"/>
    <w:rsid w:val="002B4E61"/>
    <w:rsid w:val="002C22F1"/>
    <w:rsid w:val="002C3E0F"/>
    <w:rsid w:val="002C4A4C"/>
    <w:rsid w:val="002C52C8"/>
    <w:rsid w:val="002D0161"/>
    <w:rsid w:val="002D071E"/>
    <w:rsid w:val="002D0747"/>
    <w:rsid w:val="002D27BD"/>
    <w:rsid w:val="002D3BBD"/>
    <w:rsid w:val="002D3CA2"/>
    <w:rsid w:val="002D4E15"/>
    <w:rsid w:val="002D5E80"/>
    <w:rsid w:val="002D5F2C"/>
    <w:rsid w:val="002E1A67"/>
    <w:rsid w:val="002E2AD3"/>
    <w:rsid w:val="002E46B6"/>
    <w:rsid w:val="002E4789"/>
    <w:rsid w:val="002E50C8"/>
    <w:rsid w:val="002E58E4"/>
    <w:rsid w:val="002E628A"/>
    <w:rsid w:val="002E6AA8"/>
    <w:rsid w:val="002F1776"/>
    <w:rsid w:val="002F2E27"/>
    <w:rsid w:val="002F3660"/>
    <w:rsid w:val="002F3827"/>
    <w:rsid w:val="002F3AE5"/>
    <w:rsid w:val="002F3F26"/>
    <w:rsid w:val="002F4908"/>
    <w:rsid w:val="002F6118"/>
    <w:rsid w:val="003003B5"/>
    <w:rsid w:val="003003FB"/>
    <w:rsid w:val="003023AE"/>
    <w:rsid w:val="00302CF3"/>
    <w:rsid w:val="00303F2F"/>
    <w:rsid w:val="003040F7"/>
    <w:rsid w:val="0030448A"/>
    <w:rsid w:val="00306FCC"/>
    <w:rsid w:val="00307817"/>
    <w:rsid w:val="0031017A"/>
    <w:rsid w:val="00313C44"/>
    <w:rsid w:val="0031570F"/>
    <w:rsid w:val="003166AD"/>
    <w:rsid w:val="003177B9"/>
    <w:rsid w:val="00322ED4"/>
    <w:rsid w:val="00323A47"/>
    <w:rsid w:val="00323AD0"/>
    <w:rsid w:val="00325A04"/>
    <w:rsid w:val="003304B0"/>
    <w:rsid w:val="0033416C"/>
    <w:rsid w:val="00334623"/>
    <w:rsid w:val="003348B6"/>
    <w:rsid w:val="00336116"/>
    <w:rsid w:val="00337EE4"/>
    <w:rsid w:val="003405D0"/>
    <w:rsid w:val="003416D9"/>
    <w:rsid w:val="003423F9"/>
    <w:rsid w:val="003425EF"/>
    <w:rsid w:val="003433D5"/>
    <w:rsid w:val="00343CEF"/>
    <w:rsid w:val="00347641"/>
    <w:rsid w:val="00352E38"/>
    <w:rsid w:val="00354FBF"/>
    <w:rsid w:val="003579EF"/>
    <w:rsid w:val="00361E4E"/>
    <w:rsid w:val="003621A9"/>
    <w:rsid w:val="003621AB"/>
    <w:rsid w:val="0036411D"/>
    <w:rsid w:val="0036469D"/>
    <w:rsid w:val="00366137"/>
    <w:rsid w:val="003661B6"/>
    <w:rsid w:val="00367383"/>
    <w:rsid w:val="003710A3"/>
    <w:rsid w:val="00371C37"/>
    <w:rsid w:val="0037410C"/>
    <w:rsid w:val="00374686"/>
    <w:rsid w:val="00374C2B"/>
    <w:rsid w:val="00375814"/>
    <w:rsid w:val="003765A9"/>
    <w:rsid w:val="00377650"/>
    <w:rsid w:val="003800C7"/>
    <w:rsid w:val="00380A83"/>
    <w:rsid w:val="00380D58"/>
    <w:rsid w:val="00381972"/>
    <w:rsid w:val="00383A8B"/>
    <w:rsid w:val="00384843"/>
    <w:rsid w:val="003875F6"/>
    <w:rsid w:val="003930BD"/>
    <w:rsid w:val="00393C67"/>
    <w:rsid w:val="00395124"/>
    <w:rsid w:val="003956D8"/>
    <w:rsid w:val="003975AB"/>
    <w:rsid w:val="00397A6B"/>
    <w:rsid w:val="003A1FF4"/>
    <w:rsid w:val="003A5A4B"/>
    <w:rsid w:val="003A5E08"/>
    <w:rsid w:val="003B2EC6"/>
    <w:rsid w:val="003B51FE"/>
    <w:rsid w:val="003B628E"/>
    <w:rsid w:val="003B6747"/>
    <w:rsid w:val="003B7F65"/>
    <w:rsid w:val="003C0F9B"/>
    <w:rsid w:val="003C0FCD"/>
    <w:rsid w:val="003C1D08"/>
    <w:rsid w:val="003C2C30"/>
    <w:rsid w:val="003C673F"/>
    <w:rsid w:val="003D1073"/>
    <w:rsid w:val="003D330B"/>
    <w:rsid w:val="003D7842"/>
    <w:rsid w:val="003E02CD"/>
    <w:rsid w:val="003E1067"/>
    <w:rsid w:val="003E246C"/>
    <w:rsid w:val="003E4A15"/>
    <w:rsid w:val="003E5EE0"/>
    <w:rsid w:val="003E6AFD"/>
    <w:rsid w:val="003E764F"/>
    <w:rsid w:val="003F06FC"/>
    <w:rsid w:val="003F1650"/>
    <w:rsid w:val="003F17E0"/>
    <w:rsid w:val="003F448B"/>
    <w:rsid w:val="003F6303"/>
    <w:rsid w:val="003F74D7"/>
    <w:rsid w:val="00400F2B"/>
    <w:rsid w:val="00402579"/>
    <w:rsid w:val="004025DC"/>
    <w:rsid w:val="00403DCC"/>
    <w:rsid w:val="004048B7"/>
    <w:rsid w:val="004059A4"/>
    <w:rsid w:val="004071F8"/>
    <w:rsid w:val="004136BD"/>
    <w:rsid w:val="00413B88"/>
    <w:rsid w:val="00413CC4"/>
    <w:rsid w:val="00414892"/>
    <w:rsid w:val="00414BD6"/>
    <w:rsid w:val="00417275"/>
    <w:rsid w:val="00417815"/>
    <w:rsid w:val="00420790"/>
    <w:rsid w:val="004209BB"/>
    <w:rsid w:val="00420B1A"/>
    <w:rsid w:val="004212B3"/>
    <w:rsid w:val="00421A5F"/>
    <w:rsid w:val="00422ADA"/>
    <w:rsid w:val="00422B88"/>
    <w:rsid w:val="004248FA"/>
    <w:rsid w:val="00426801"/>
    <w:rsid w:val="00426B12"/>
    <w:rsid w:val="00427D06"/>
    <w:rsid w:val="00432176"/>
    <w:rsid w:val="00432C81"/>
    <w:rsid w:val="004336CE"/>
    <w:rsid w:val="00434F00"/>
    <w:rsid w:val="00436122"/>
    <w:rsid w:val="0043621A"/>
    <w:rsid w:val="00440126"/>
    <w:rsid w:val="00442D79"/>
    <w:rsid w:val="00443278"/>
    <w:rsid w:val="004439B2"/>
    <w:rsid w:val="00444BB2"/>
    <w:rsid w:val="00451E67"/>
    <w:rsid w:val="00452D20"/>
    <w:rsid w:val="00452E26"/>
    <w:rsid w:val="00453F50"/>
    <w:rsid w:val="0045472A"/>
    <w:rsid w:val="00455C52"/>
    <w:rsid w:val="00457B30"/>
    <w:rsid w:val="00461810"/>
    <w:rsid w:val="004647AF"/>
    <w:rsid w:val="00467B21"/>
    <w:rsid w:val="00467B3E"/>
    <w:rsid w:val="00467F6D"/>
    <w:rsid w:val="004717BB"/>
    <w:rsid w:val="0047252C"/>
    <w:rsid w:val="0047289C"/>
    <w:rsid w:val="00474D57"/>
    <w:rsid w:val="004769AA"/>
    <w:rsid w:val="00482C90"/>
    <w:rsid w:val="004879E7"/>
    <w:rsid w:val="00487ED7"/>
    <w:rsid w:val="0049249B"/>
    <w:rsid w:val="00492635"/>
    <w:rsid w:val="004928C1"/>
    <w:rsid w:val="00493040"/>
    <w:rsid w:val="00493A06"/>
    <w:rsid w:val="00494E29"/>
    <w:rsid w:val="00494E46"/>
    <w:rsid w:val="00494F39"/>
    <w:rsid w:val="00495B78"/>
    <w:rsid w:val="00496845"/>
    <w:rsid w:val="00496C5D"/>
    <w:rsid w:val="00496DF7"/>
    <w:rsid w:val="004A070B"/>
    <w:rsid w:val="004A1A36"/>
    <w:rsid w:val="004A26B4"/>
    <w:rsid w:val="004A5098"/>
    <w:rsid w:val="004A599E"/>
    <w:rsid w:val="004A5D0F"/>
    <w:rsid w:val="004A7BD4"/>
    <w:rsid w:val="004B04DF"/>
    <w:rsid w:val="004B05DD"/>
    <w:rsid w:val="004B2510"/>
    <w:rsid w:val="004B2C82"/>
    <w:rsid w:val="004B5C4D"/>
    <w:rsid w:val="004B5E49"/>
    <w:rsid w:val="004B6133"/>
    <w:rsid w:val="004C3A04"/>
    <w:rsid w:val="004C57F9"/>
    <w:rsid w:val="004C635A"/>
    <w:rsid w:val="004D03FD"/>
    <w:rsid w:val="004D0824"/>
    <w:rsid w:val="004D1D1E"/>
    <w:rsid w:val="004D2434"/>
    <w:rsid w:val="004D303A"/>
    <w:rsid w:val="004D5360"/>
    <w:rsid w:val="004D5B10"/>
    <w:rsid w:val="004D7407"/>
    <w:rsid w:val="004E3E79"/>
    <w:rsid w:val="004F0055"/>
    <w:rsid w:val="004F16B6"/>
    <w:rsid w:val="004F5327"/>
    <w:rsid w:val="00501315"/>
    <w:rsid w:val="0050257C"/>
    <w:rsid w:val="00502CE5"/>
    <w:rsid w:val="005037E6"/>
    <w:rsid w:val="005046FB"/>
    <w:rsid w:val="00505D8B"/>
    <w:rsid w:val="00505E86"/>
    <w:rsid w:val="005060B7"/>
    <w:rsid w:val="00506388"/>
    <w:rsid w:val="00507D68"/>
    <w:rsid w:val="005126C9"/>
    <w:rsid w:val="005126F8"/>
    <w:rsid w:val="00514C9E"/>
    <w:rsid w:val="00515D39"/>
    <w:rsid w:val="005179F0"/>
    <w:rsid w:val="00522727"/>
    <w:rsid w:val="00525874"/>
    <w:rsid w:val="0052662C"/>
    <w:rsid w:val="00526718"/>
    <w:rsid w:val="005304BF"/>
    <w:rsid w:val="0053104B"/>
    <w:rsid w:val="00531605"/>
    <w:rsid w:val="005319D7"/>
    <w:rsid w:val="00531A7B"/>
    <w:rsid w:val="0053246A"/>
    <w:rsid w:val="00537559"/>
    <w:rsid w:val="00537BD2"/>
    <w:rsid w:val="00543B69"/>
    <w:rsid w:val="005446E4"/>
    <w:rsid w:val="0054734B"/>
    <w:rsid w:val="00547C5C"/>
    <w:rsid w:val="005505D7"/>
    <w:rsid w:val="00550EF9"/>
    <w:rsid w:val="00551E87"/>
    <w:rsid w:val="00554905"/>
    <w:rsid w:val="00560283"/>
    <w:rsid w:val="005623EE"/>
    <w:rsid w:val="0056324C"/>
    <w:rsid w:val="00565497"/>
    <w:rsid w:val="00565B0A"/>
    <w:rsid w:val="0056711C"/>
    <w:rsid w:val="005673FB"/>
    <w:rsid w:val="00567B67"/>
    <w:rsid w:val="00573404"/>
    <w:rsid w:val="005739FD"/>
    <w:rsid w:val="00574673"/>
    <w:rsid w:val="00575C5E"/>
    <w:rsid w:val="00575CA7"/>
    <w:rsid w:val="00576AB1"/>
    <w:rsid w:val="00577104"/>
    <w:rsid w:val="005773CE"/>
    <w:rsid w:val="0058291B"/>
    <w:rsid w:val="005839AA"/>
    <w:rsid w:val="005847DB"/>
    <w:rsid w:val="00584FB2"/>
    <w:rsid w:val="005859F1"/>
    <w:rsid w:val="00586AB1"/>
    <w:rsid w:val="00590782"/>
    <w:rsid w:val="0059247C"/>
    <w:rsid w:val="005934A3"/>
    <w:rsid w:val="00593875"/>
    <w:rsid w:val="00595A82"/>
    <w:rsid w:val="00595F48"/>
    <w:rsid w:val="00596667"/>
    <w:rsid w:val="00596BCE"/>
    <w:rsid w:val="00596D49"/>
    <w:rsid w:val="0059760C"/>
    <w:rsid w:val="005A4ED5"/>
    <w:rsid w:val="005A5AD6"/>
    <w:rsid w:val="005A5F32"/>
    <w:rsid w:val="005A7FD1"/>
    <w:rsid w:val="005B1AD9"/>
    <w:rsid w:val="005B6BD4"/>
    <w:rsid w:val="005C0670"/>
    <w:rsid w:val="005C0E35"/>
    <w:rsid w:val="005C128C"/>
    <w:rsid w:val="005C2129"/>
    <w:rsid w:val="005C4F19"/>
    <w:rsid w:val="005C68C5"/>
    <w:rsid w:val="005C78D2"/>
    <w:rsid w:val="005D06BC"/>
    <w:rsid w:val="005D0C0A"/>
    <w:rsid w:val="005D1948"/>
    <w:rsid w:val="005D1F9D"/>
    <w:rsid w:val="005D47FD"/>
    <w:rsid w:val="005D620B"/>
    <w:rsid w:val="005D68FB"/>
    <w:rsid w:val="005E1286"/>
    <w:rsid w:val="005E1E55"/>
    <w:rsid w:val="005E2587"/>
    <w:rsid w:val="005E6045"/>
    <w:rsid w:val="005E6649"/>
    <w:rsid w:val="005E6C41"/>
    <w:rsid w:val="005E714E"/>
    <w:rsid w:val="005F0021"/>
    <w:rsid w:val="005F04D6"/>
    <w:rsid w:val="005F08D9"/>
    <w:rsid w:val="005F13F2"/>
    <w:rsid w:val="005F1D8B"/>
    <w:rsid w:val="005F3587"/>
    <w:rsid w:val="005F3BA2"/>
    <w:rsid w:val="005F5303"/>
    <w:rsid w:val="005F62CE"/>
    <w:rsid w:val="005F67DE"/>
    <w:rsid w:val="005F7AB9"/>
    <w:rsid w:val="00601CED"/>
    <w:rsid w:val="006046EE"/>
    <w:rsid w:val="0060470A"/>
    <w:rsid w:val="00607433"/>
    <w:rsid w:val="00610DC7"/>
    <w:rsid w:val="006112EF"/>
    <w:rsid w:val="00611350"/>
    <w:rsid w:val="006210B2"/>
    <w:rsid w:val="00624B67"/>
    <w:rsid w:val="006255EE"/>
    <w:rsid w:val="00625891"/>
    <w:rsid w:val="00630B0C"/>
    <w:rsid w:val="00633787"/>
    <w:rsid w:val="006344E7"/>
    <w:rsid w:val="00634F61"/>
    <w:rsid w:val="00636F3C"/>
    <w:rsid w:val="0063704C"/>
    <w:rsid w:val="00642EC4"/>
    <w:rsid w:val="0064527C"/>
    <w:rsid w:val="00645A8A"/>
    <w:rsid w:val="00646270"/>
    <w:rsid w:val="00647CBA"/>
    <w:rsid w:val="00647E0A"/>
    <w:rsid w:val="0065135F"/>
    <w:rsid w:val="00651D28"/>
    <w:rsid w:val="006532EB"/>
    <w:rsid w:val="0065527E"/>
    <w:rsid w:val="006644D2"/>
    <w:rsid w:val="00665975"/>
    <w:rsid w:val="0066603B"/>
    <w:rsid w:val="00672331"/>
    <w:rsid w:val="00673074"/>
    <w:rsid w:val="006749F4"/>
    <w:rsid w:val="00674A2B"/>
    <w:rsid w:val="006751C4"/>
    <w:rsid w:val="006760E3"/>
    <w:rsid w:val="00677C91"/>
    <w:rsid w:val="00681403"/>
    <w:rsid w:val="00681D4C"/>
    <w:rsid w:val="00683DC7"/>
    <w:rsid w:val="00685FF0"/>
    <w:rsid w:val="00687049"/>
    <w:rsid w:val="006870D0"/>
    <w:rsid w:val="00694336"/>
    <w:rsid w:val="00695005"/>
    <w:rsid w:val="0069507E"/>
    <w:rsid w:val="00695932"/>
    <w:rsid w:val="00696931"/>
    <w:rsid w:val="00696E3E"/>
    <w:rsid w:val="00697345"/>
    <w:rsid w:val="006A279A"/>
    <w:rsid w:val="006A2D14"/>
    <w:rsid w:val="006A3926"/>
    <w:rsid w:val="006A5C5A"/>
    <w:rsid w:val="006A63B4"/>
    <w:rsid w:val="006A705B"/>
    <w:rsid w:val="006A711B"/>
    <w:rsid w:val="006B1F03"/>
    <w:rsid w:val="006B5ABE"/>
    <w:rsid w:val="006B5C05"/>
    <w:rsid w:val="006B64AE"/>
    <w:rsid w:val="006B67F9"/>
    <w:rsid w:val="006B738E"/>
    <w:rsid w:val="006C0532"/>
    <w:rsid w:val="006C0766"/>
    <w:rsid w:val="006C14CA"/>
    <w:rsid w:val="006C1906"/>
    <w:rsid w:val="006C1A8B"/>
    <w:rsid w:val="006C23B0"/>
    <w:rsid w:val="006C3300"/>
    <w:rsid w:val="006C4705"/>
    <w:rsid w:val="006C4711"/>
    <w:rsid w:val="006C4729"/>
    <w:rsid w:val="006C4C60"/>
    <w:rsid w:val="006C661C"/>
    <w:rsid w:val="006C6932"/>
    <w:rsid w:val="006D21AC"/>
    <w:rsid w:val="006D3E16"/>
    <w:rsid w:val="006D4C8D"/>
    <w:rsid w:val="006D53CD"/>
    <w:rsid w:val="006D5C96"/>
    <w:rsid w:val="006D6E83"/>
    <w:rsid w:val="006D726D"/>
    <w:rsid w:val="006D7C87"/>
    <w:rsid w:val="006D7E13"/>
    <w:rsid w:val="006E0153"/>
    <w:rsid w:val="006E1490"/>
    <w:rsid w:val="006E2C78"/>
    <w:rsid w:val="006E401E"/>
    <w:rsid w:val="006E4E6D"/>
    <w:rsid w:val="006F02AD"/>
    <w:rsid w:val="006F09B4"/>
    <w:rsid w:val="006F0A44"/>
    <w:rsid w:val="006F1E46"/>
    <w:rsid w:val="006F2E2C"/>
    <w:rsid w:val="006F4526"/>
    <w:rsid w:val="006F5472"/>
    <w:rsid w:val="006F5BFE"/>
    <w:rsid w:val="007002A2"/>
    <w:rsid w:val="0070148C"/>
    <w:rsid w:val="00705855"/>
    <w:rsid w:val="007075D5"/>
    <w:rsid w:val="00710856"/>
    <w:rsid w:val="00711866"/>
    <w:rsid w:val="00713B1B"/>
    <w:rsid w:val="00714CB8"/>
    <w:rsid w:val="00715F34"/>
    <w:rsid w:val="007179A1"/>
    <w:rsid w:val="00717D67"/>
    <w:rsid w:val="0072002E"/>
    <w:rsid w:val="00722BB9"/>
    <w:rsid w:val="007231E2"/>
    <w:rsid w:val="00724173"/>
    <w:rsid w:val="007310BD"/>
    <w:rsid w:val="007333D2"/>
    <w:rsid w:val="00736192"/>
    <w:rsid w:val="00737E84"/>
    <w:rsid w:val="00740EEC"/>
    <w:rsid w:val="007448BF"/>
    <w:rsid w:val="00745D9D"/>
    <w:rsid w:val="00746BFA"/>
    <w:rsid w:val="007501EF"/>
    <w:rsid w:val="00751477"/>
    <w:rsid w:val="00751D5B"/>
    <w:rsid w:val="007529E2"/>
    <w:rsid w:val="007566B3"/>
    <w:rsid w:val="0076091B"/>
    <w:rsid w:val="0076470C"/>
    <w:rsid w:val="0076481B"/>
    <w:rsid w:val="00767A9E"/>
    <w:rsid w:val="00770576"/>
    <w:rsid w:val="007745A8"/>
    <w:rsid w:val="00774CEF"/>
    <w:rsid w:val="007753F7"/>
    <w:rsid w:val="007760C6"/>
    <w:rsid w:val="00777DF3"/>
    <w:rsid w:val="00777FAD"/>
    <w:rsid w:val="007813F9"/>
    <w:rsid w:val="007828ED"/>
    <w:rsid w:val="00787D2F"/>
    <w:rsid w:val="00790D62"/>
    <w:rsid w:val="0079489F"/>
    <w:rsid w:val="00797491"/>
    <w:rsid w:val="00797654"/>
    <w:rsid w:val="00797719"/>
    <w:rsid w:val="00797856"/>
    <w:rsid w:val="00797D70"/>
    <w:rsid w:val="007A1C99"/>
    <w:rsid w:val="007A20AF"/>
    <w:rsid w:val="007A716B"/>
    <w:rsid w:val="007A7C25"/>
    <w:rsid w:val="007B3D64"/>
    <w:rsid w:val="007B49F4"/>
    <w:rsid w:val="007B4AE2"/>
    <w:rsid w:val="007B5584"/>
    <w:rsid w:val="007B7561"/>
    <w:rsid w:val="007B7940"/>
    <w:rsid w:val="007B7A53"/>
    <w:rsid w:val="007C0B12"/>
    <w:rsid w:val="007C0D24"/>
    <w:rsid w:val="007C1EF0"/>
    <w:rsid w:val="007C2CFC"/>
    <w:rsid w:val="007C3DD1"/>
    <w:rsid w:val="007C44B7"/>
    <w:rsid w:val="007C714C"/>
    <w:rsid w:val="007C7D1A"/>
    <w:rsid w:val="007D48D2"/>
    <w:rsid w:val="007D50F1"/>
    <w:rsid w:val="007D52FA"/>
    <w:rsid w:val="007E00C8"/>
    <w:rsid w:val="007E0336"/>
    <w:rsid w:val="007E0501"/>
    <w:rsid w:val="007E669E"/>
    <w:rsid w:val="007E7385"/>
    <w:rsid w:val="007E7448"/>
    <w:rsid w:val="007F1336"/>
    <w:rsid w:val="007F4508"/>
    <w:rsid w:val="007F47FE"/>
    <w:rsid w:val="007F55F0"/>
    <w:rsid w:val="00800D9F"/>
    <w:rsid w:val="00805740"/>
    <w:rsid w:val="00806AA1"/>
    <w:rsid w:val="00807F57"/>
    <w:rsid w:val="00810235"/>
    <w:rsid w:val="0081094B"/>
    <w:rsid w:val="00812646"/>
    <w:rsid w:val="008144CB"/>
    <w:rsid w:val="008167F5"/>
    <w:rsid w:val="008204B7"/>
    <w:rsid w:val="00820507"/>
    <w:rsid w:val="008249A8"/>
    <w:rsid w:val="008252EE"/>
    <w:rsid w:val="00825E5D"/>
    <w:rsid w:val="008260BC"/>
    <w:rsid w:val="00827082"/>
    <w:rsid w:val="00827C63"/>
    <w:rsid w:val="008319D3"/>
    <w:rsid w:val="00834189"/>
    <w:rsid w:val="00834426"/>
    <w:rsid w:val="00835958"/>
    <w:rsid w:val="00837457"/>
    <w:rsid w:val="00842694"/>
    <w:rsid w:val="00842E7C"/>
    <w:rsid w:val="008449B4"/>
    <w:rsid w:val="00844D9C"/>
    <w:rsid w:val="00844DDC"/>
    <w:rsid w:val="00845DD2"/>
    <w:rsid w:val="00850B0C"/>
    <w:rsid w:val="008531D6"/>
    <w:rsid w:val="0085452C"/>
    <w:rsid w:val="008548E5"/>
    <w:rsid w:val="00855756"/>
    <w:rsid w:val="00856E50"/>
    <w:rsid w:val="00860748"/>
    <w:rsid w:val="00862BD3"/>
    <w:rsid w:val="00863C0A"/>
    <w:rsid w:val="00864340"/>
    <w:rsid w:val="008672A8"/>
    <w:rsid w:val="00867C59"/>
    <w:rsid w:val="00870C3A"/>
    <w:rsid w:val="00870D09"/>
    <w:rsid w:val="00871213"/>
    <w:rsid w:val="00871324"/>
    <w:rsid w:val="008736A4"/>
    <w:rsid w:val="00874282"/>
    <w:rsid w:val="008749A5"/>
    <w:rsid w:val="00875FD7"/>
    <w:rsid w:val="00877DB9"/>
    <w:rsid w:val="00880318"/>
    <w:rsid w:val="008806A1"/>
    <w:rsid w:val="00884BB7"/>
    <w:rsid w:val="00884CB5"/>
    <w:rsid w:val="00885919"/>
    <w:rsid w:val="0088618C"/>
    <w:rsid w:val="008871D9"/>
    <w:rsid w:val="0088721F"/>
    <w:rsid w:val="00887B8A"/>
    <w:rsid w:val="00890328"/>
    <w:rsid w:val="00890615"/>
    <w:rsid w:val="00890A71"/>
    <w:rsid w:val="00892ADE"/>
    <w:rsid w:val="00894F18"/>
    <w:rsid w:val="008953C1"/>
    <w:rsid w:val="00896AA8"/>
    <w:rsid w:val="008A27A0"/>
    <w:rsid w:val="008A28EE"/>
    <w:rsid w:val="008A2A37"/>
    <w:rsid w:val="008A31A8"/>
    <w:rsid w:val="008A45DD"/>
    <w:rsid w:val="008A4E0A"/>
    <w:rsid w:val="008A55AC"/>
    <w:rsid w:val="008A58B1"/>
    <w:rsid w:val="008B16F6"/>
    <w:rsid w:val="008B49C6"/>
    <w:rsid w:val="008B4C23"/>
    <w:rsid w:val="008B5B18"/>
    <w:rsid w:val="008B5EC6"/>
    <w:rsid w:val="008B6931"/>
    <w:rsid w:val="008C04BA"/>
    <w:rsid w:val="008C1FEE"/>
    <w:rsid w:val="008C242C"/>
    <w:rsid w:val="008C385F"/>
    <w:rsid w:val="008C4D3D"/>
    <w:rsid w:val="008D0C48"/>
    <w:rsid w:val="008D5B6E"/>
    <w:rsid w:val="008D71A9"/>
    <w:rsid w:val="008D7824"/>
    <w:rsid w:val="008E0739"/>
    <w:rsid w:val="008E1014"/>
    <w:rsid w:val="008E1980"/>
    <w:rsid w:val="008E1BF5"/>
    <w:rsid w:val="008E390D"/>
    <w:rsid w:val="008E3F4C"/>
    <w:rsid w:val="008E5688"/>
    <w:rsid w:val="008F0AF8"/>
    <w:rsid w:val="008F355B"/>
    <w:rsid w:val="008F3846"/>
    <w:rsid w:val="008F457E"/>
    <w:rsid w:val="008F5B3A"/>
    <w:rsid w:val="008F6A44"/>
    <w:rsid w:val="009011DF"/>
    <w:rsid w:val="00903AAA"/>
    <w:rsid w:val="00904473"/>
    <w:rsid w:val="00905B1C"/>
    <w:rsid w:val="00906BBE"/>
    <w:rsid w:val="00911974"/>
    <w:rsid w:val="009133CA"/>
    <w:rsid w:val="00913EC7"/>
    <w:rsid w:val="00914CEA"/>
    <w:rsid w:val="009171E1"/>
    <w:rsid w:val="00920115"/>
    <w:rsid w:val="00920EB4"/>
    <w:rsid w:val="00924D5F"/>
    <w:rsid w:val="0092521C"/>
    <w:rsid w:val="00925E6B"/>
    <w:rsid w:val="009262B4"/>
    <w:rsid w:val="00930587"/>
    <w:rsid w:val="009312EB"/>
    <w:rsid w:val="009329FD"/>
    <w:rsid w:val="00933C97"/>
    <w:rsid w:val="009357F5"/>
    <w:rsid w:val="00941D22"/>
    <w:rsid w:val="009425CC"/>
    <w:rsid w:val="00942EEA"/>
    <w:rsid w:val="00943916"/>
    <w:rsid w:val="00944D6D"/>
    <w:rsid w:val="00944F63"/>
    <w:rsid w:val="009528EB"/>
    <w:rsid w:val="00953C5E"/>
    <w:rsid w:val="00954D0A"/>
    <w:rsid w:val="00962F5F"/>
    <w:rsid w:val="00963A01"/>
    <w:rsid w:val="00963BDE"/>
    <w:rsid w:val="00963F2F"/>
    <w:rsid w:val="0096601A"/>
    <w:rsid w:val="009662FB"/>
    <w:rsid w:val="00966E84"/>
    <w:rsid w:val="009677C3"/>
    <w:rsid w:val="0097066C"/>
    <w:rsid w:val="00971914"/>
    <w:rsid w:val="00971AF6"/>
    <w:rsid w:val="00972341"/>
    <w:rsid w:val="0097247C"/>
    <w:rsid w:val="009749F1"/>
    <w:rsid w:val="00982B68"/>
    <w:rsid w:val="009835CB"/>
    <w:rsid w:val="00986245"/>
    <w:rsid w:val="0098673F"/>
    <w:rsid w:val="00991FC9"/>
    <w:rsid w:val="009929CF"/>
    <w:rsid w:val="009954C5"/>
    <w:rsid w:val="00996EB7"/>
    <w:rsid w:val="009979B7"/>
    <w:rsid w:val="009A0C61"/>
    <w:rsid w:val="009A2931"/>
    <w:rsid w:val="009A2E34"/>
    <w:rsid w:val="009A67FA"/>
    <w:rsid w:val="009A683A"/>
    <w:rsid w:val="009A6B4E"/>
    <w:rsid w:val="009A7636"/>
    <w:rsid w:val="009B1820"/>
    <w:rsid w:val="009B1F22"/>
    <w:rsid w:val="009B61FC"/>
    <w:rsid w:val="009B7145"/>
    <w:rsid w:val="009B7575"/>
    <w:rsid w:val="009C1AE3"/>
    <w:rsid w:val="009C689F"/>
    <w:rsid w:val="009C6C24"/>
    <w:rsid w:val="009C6D19"/>
    <w:rsid w:val="009C7E71"/>
    <w:rsid w:val="009D335A"/>
    <w:rsid w:val="009D3759"/>
    <w:rsid w:val="009D4E1B"/>
    <w:rsid w:val="009D797C"/>
    <w:rsid w:val="009E0511"/>
    <w:rsid w:val="009E342C"/>
    <w:rsid w:val="009E425F"/>
    <w:rsid w:val="009E4CDD"/>
    <w:rsid w:val="009E68F3"/>
    <w:rsid w:val="009E75F3"/>
    <w:rsid w:val="009F3131"/>
    <w:rsid w:val="009F324B"/>
    <w:rsid w:val="009F62A1"/>
    <w:rsid w:val="009F7524"/>
    <w:rsid w:val="00A00280"/>
    <w:rsid w:val="00A008A3"/>
    <w:rsid w:val="00A00EE1"/>
    <w:rsid w:val="00A01411"/>
    <w:rsid w:val="00A03823"/>
    <w:rsid w:val="00A0430D"/>
    <w:rsid w:val="00A0432C"/>
    <w:rsid w:val="00A06F61"/>
    <w:rsid w:val="00A0704C"/>
    <w:rsid w:val="00A11FDA"/>
    <w:rsid w:val="00A15293"/>
    <w:rsid w:val="00A245A6"/>
    <w:rsid w:val="00A2499A"/>
    <w:rsid w:val="00A26AC7"/>
    <w:rsid w:val="00A30276"/>
    <w:rsid w:val="00A30652"/>
    <w:rsid w:val="00A32B1A"/>
    <w:rsid w:val="00A4039E"/>
    <w:rsid w:val="00A40A69"/>
    <w:rsid w:val="00A415BC"/>
    <w:rsid w:val="00A44353"/>
    <w:rsid w:val="00A4501F"/>
    <w:rsid w:val="00A454DC"/>
    <w:rsid w:val="00A470C1"/>
    <w:rsid w:val="00A47A4A"/>
    <w:rsid w:val="00A503D5"/>
    <w:rsid w:val="00A55901"/>
    <w:rsid w:val="00A5599A"/>
    <w:rsid w:val="00A560CA"/>
    <w:rsid w:val="00A56C6F"/>
    <w:rsid w:val="00A56DD2"/>
    <w:rsid w:val="00A578A6"/>
    <w:rsid w:val="00A57B14"/>
    <w:rsid w:val="00A60032"/>
    <w:rsid w:val="00A61F47"/>
    <w:rsid w:val="00A63433"/>
    <w:rsid w:val="00A63514"/>
    <w:rsid w:val="00A66D6D"/>
    <w:rsid w:val="00A67856"/>
    <w:rsid w:val="00A67FF3"/>
    <w:rsid w:val="00A709E5"/>
    <w:rsid w:val="00A713E9"/>
    <w:rsid w:val="00A730D6"/>
    <w:rsid w:val="00A74443"/>
    <w:rsid w:val="00A76024"/>
    <w:rsid w:val="00A76B30"/>
    <w:rsid w:val="00A76F72"/>
    <w:rsid w:val="00A824C6"/>
    <w:rsid w:val="00A82692"/>
    <w:rsid w:val="00A8517D"/>
    <w:rsid w:val="00A90F72"/>
    <w:rsid w:val="00A914A2"/>
    <w:rsid w:val="00A91A75"/>
    <w:rsid w:val="00A91E3A"/>
    <w:rsid w:val="00A924D7"/>
    <w:rsid w:val="00A962C2"/>
    <w:rsid w:val="00A97FB7"/>
    <w:rsid w:val="00AA2D49"/>
    <w:rsid w:val="00AA4444"/>
    <w:rsid w:val="00AA4C3C"/>
    <w:rsid w:val="00AB0E9E"/>
    <w:rsid w:val="00AB5334"/>
    <w:rsid w:val="00AB59B9"/>
    <w:rsid w:val="00AB6E65"/>
    <w:rsid w:val="00AC0A23"/>
    <w:rsid w:val="00AC6B66"/>
    <w:rsid w:val="00AC6F05"/>
    <w:rsid w:val="00AC78E9"/>
    <w:rsid w:val="00AD053F"/>
    <w:rsid w:val="00AD0A50"/>
    <w:rsid w:val="00AD33BB"/>
    <w:rsid w:val="00AD531E"/>
    <w:rsid w:val="00AD75FD"/>
    <w:rsid w:val="00AD78C1"/>
    <w:rsid w:val="00AE167E"/>
    <w:rsid w:val="00AE2401"/>
    <w:rsid w:val="00AE3EAC"/>
    <w:rsid w:val="00AE5D7F"/>
    <w:rsid w:val="00AE62FB"/>
    <w:rsid w:val="00AF14CB"/>
    <w:rsid w:val="00AF3EF2"/>
    <w:rsid w:val="00AF49AC"/>
    <w:rsid w:val="00AF50E5"/>
    <w:rsid w:val="00AF5487"/>
    <w:rsid w:val="00AF63E4"/>
    <w:rsid w:val="00AF63EA"/>
    <w:rsid w:val="00AF652D"/>
    <w:rsid w:val="00AF78E1"/>
    <w:rsid w:val="00B012F8"/>
    <w:rsid w:val="00B01EDF"/>
    <w:rsid w:val="00B02432"/>
    <w:rsid w:val="00B038C0"/>
    <w:rsid w:val="00B05B1A"/>
    <w:rsid w:val="00B06E81"/>
    <w:rsid w:val="00B07D8C"/>
    <w:rsid w:val="00B12A3A"/>
    <w:rsid w:val="00B20FFC"/>
    <w:rsid w:val="00B21342"/>
    <w:rsid w:val="00B23F44"/>
    <w:rsid w:val="00B31821"/>
    <w:rsid w:val="00B31EF1"/>
    <w:rsid w:val="00B323A9"/>
    <w:rsid w:val="00B32806"/>
    <w:rsid w:val="00B3285C"/>
    <w:rsid w:val="00B34B38"/>
    <w:rsid w:val="00B34FA6"/>
    <w:rsid w:val="00B34FEE"/>
    <w:rsid w:val="00B362ED"/>
    <w:rsid w:val="00B37BC4"/>
    <w:rsid w:val="00B40280"/>
    <w:rsid w:val="00B40976"/>
    <w:rsid w:val="00B426F5"/>
    <w:rsid w:val="00B452DF"/>
    <w:rsid w:val="00B46C79"/>
    <w:rsid w:val="00B5007A"/>
    <w:rsid w:val="00B5126C"/>
    <w:rsid w:val="00B528C1"/>
    <w:rsid w:val="00B52A72"/>
    <w:rsid w:val="00B5787C"/>
    <w:rsid w:val="00B633A1"/>
    <w:rsid w:val="00B6374A"/>
    <w:rsid w:val="00B64580"/>
    <w:rsid w:val="00B714CE"/>
    <w:rsid w:val="00B7364F"/>
    <w:rsid w:val="00B73E66"/>
    <w:rsid w:val="00B755B4"/>
    <w:rsid w:val="00B75CA2"/>
    <w:rsid w:val="00B769F5"/>
    <w:rsid w:val="00B812EF"/>
    <w:rsid w:val="00B81752"/>
    <w:rsid w:val="00B8330A"/>
    <w:rsid w:val="00B85A1A"/>
    <w:rsid w:val="00B85ACC"/>
    <w:rsid w:val="00B865DE"/>
    <w:rsid w:val="00B96737"/>
    <w:rsid w:val="00B969EC"/>
    <w:rsid w:val="00B96E2D"/>
    <w:rsid w:val="00B97DA5"/>
    <w:rsid w:val="00BA28A3"/>
    <w:rsid w:val="00BA4091"/>
    <w:rsid w:val="00BA42E0"/>
    <w:rsid w:val="00BA5A63"/>
    <w:rsid w:val="00BA79D8"/>
    <w:rsid w:val="00BB050C"/>
    <w:rsid w:val="00BB2688"/>
    <w:rsid w:val="00BB3736"/>
    <w:rsid w:val="00BB43D6"/>
    <w:rsid w:val="00BB57FF"/>
    <w:rsid w:val="00BB773B"/>
    <w:rsid w:val="00BB77A3"/>
    <w:rsid w:val="00BC3F98"/>
    <w:rsid w:val="00BC43C3"/>
    <w:rsid w:val="00BC4D82"/>
    <w:rsid w:val="00BC6AA9"/>
    <w:rsid w:val="00BD0E57"/>
    <w:rsid w:val="00BD1BDE"/>
    <w:rsid w:val="00BD28AD"/>
    <w:rsid w:val="00BD4525"/>
    <w:rsid w:val="00BD6FB9"/>
    <w:rsid w:val="00BE1038"/>
    <w:rsid w:val="00BE2399"/>
    <w:rsid w:val="00BE23DB"/>
    <w:rsid w:val="00BE4525"/>
    <w:rsid w:val="00BE5771"/>
    <w:rsid w:val="00BE6B54"/>
    <w:rsid w:val="00BE7651"/>
    <w:rsid w:val="00BE774B"/>
    <w:rsid w:val="00BF4E3C"/>
    <w:rsid w:val="00BF6087"/>
    <w:rsid w:val="00BF73FD"/>
    <w:rsid w:val="00BF7608"/>
    <w:rsid w:val="00BF7F68"/>
    <w:rsid w:val="00C024FA"/>
    <w:rsid w:val="00C02516"/>
    <w:rsid w:val="00C02C6C"/>
    <w:rsid w:val="00C04009"/>
    <w:rsid w:val="00C0414A"/>
    <w:rsid w:val="00C04807"/>
    <w:rsid w:val="00C066CA"/>
    <w:rsid w:val="00C06944"/>
    <w:rsid w:val="00C07000"/>
    <w:rsid w:val="00C1140C"/>
    <w:rsid w:val="00C1233F"/>
    <w:rsid w:val="00C129A3"/>
    <w:rsid w:val="00C13EE8"/>
    <w:rsid w:val="00C15142"/>
    <w:rsid w:val="00C15C26"/>
    <w:rsid w:val="00C17749"/>
    <w:rsid w:val="00C20B63"/>
    <w:rsid w:val="00C2267E"/>
    <w:rsid w:val="00C26C49"/>
    <w:rsid w:val="00C309C7"/>
    <w:rsid w:val="00C34EBA"/>
    <w:rsid w:val="00C361F5"/>
    <w:rsid w:val="00C36B04"/>
    <w:rsid w:val="00C371C2"/>
    <w:rsid w:val="00C375CC"/>
    <w:rsid w:val="00C44F58"/>
    <w:rsid w:val="00C47907"/>
    <w:rsid w:val="00C50796"/>
    <w:rsid w:val="00C5206E"/>
    <w:rsid w:val="00C52985"/>
    <w:rsid w:val="00C545C4"/>
    <w:rsid w:val="00C547C6"/>
    <w:rsid w:val="00C5686F"/>
    <w:rsid w:val="00C568BD"/>
    <w:rsid w:val="00C57CD5"/>
    <w:rsid w:val="00C57D00"/>
    <w:rsid w:val="00C648A8"/>
    <w:rsid w:val="00C64E53"/>
    <w:rsid w:val="00C708A2"/>
    <w:rsid w:val="00C72CF6"/>
    <w:rsid w:val="00C7311A"/>
    <w:rsid w:val="00C7314A"/>
    <w:rsid w:val="00C7673F"/>
    <w:rsid w:val="00C771D1"/>
    <w:rsid w:val="00C7790D"/>
    <w:rsid w:val="00C80AEE"/>
    <w:rsid w:val="00C8291B"/>
    <w:rsid w:val="00C83F96"/>
    <w:rsid w:val="00C874B4"/>
    <w:rsid w:val="00C9058D"/>
    <w:rsid w:val="00C913C0"/>
    <w:rsid w:val="00C94ED9"/>
    <w:rsid w:val="00C95121"/>
    <w:rsid w:val="00C9536E"/>
    <w:rsid w:val="00C960C9"/>
    <w:rsid w:val="00CA3016"/>
    <w:rsid w:val="00CA3802"/>
    <w:rsid w:val="00CA75DB"/>
    <w:rsid w:val="00CA760D"/>
    <w:rsid w:val="00CB257E"/>
    <w:rsid w:val="00CB42D4"/>
    <w:rsid w:val="00CB48EF"/>
    <w:rsid w:val="00CB5A3B"/>
    <w:rsid w:val="00CB67E7"/>
    <w:rsid w:val="00CC1EA6"/>
    <w:rsid w:val="00CC2F5F"/>
    <w:rsid w:val="00CC2F8E"/>
    <w:rsid w:val="00CC317E"/>
    <w:rsid w:val="00CC45F4"/>
    <w:rsid w:val="00CC5B4C"/>
    <w:rsid w:val="00CC5E2E"/>
    <w:rsid w:val="00CC5EC2"/>
    <w:rsid w:val="00CC5FB9"/>
    <w:rsid w:val="00CD0083"/>
    <w:rsid w:val="00CD1F5E"/>
    <w:rsid w:val="00CD3F7E"/>
    <w:rsid w:val="00CD4209"/>
    <w:rsid w:val="00CD67F0"/>
    <w:rsid w:val="00CD6B2C"/>
    <w:rsid w:val="00CD7C37"/>
    <w:rsid w:val="00CE0994"/>
    <w:rsid w:val="00CE1255"/>
    <w:rsid w:val="00CE2245"/>
    <w:rsid w:val="00CE322D"/>
    <w:rsid w:val="00CE3609"/>
    <w:rsid w:val="00CE3F9C"/>
    <w:rsid w:val="00CE40C0"/>
    <w:rsid w:val="00CE4A5B"/>
    <w:rsid w:val="00CE6A0F"/>
    <w:rsid w:val="00CE7384"/>
    <w:rsid w:val="00CF2989"/>
    <w:rsid w:val="00CF33DE"/>
    <w:rsid w:val="00CF3BAA"/>
    <w:rsid w:val="00CF6272"/>
    <w:rsid w:val="00CF6860"/>
    <w:rsid w:val="00CF6F45"/>
    <w:rsid w:val="00D00255"/>
    <w:rsid w:val="00D0303A"/>
    <w:rsid w:val="00D0319F"/>
    <w:rsid w:val="00D03817"/>
    <w:rsid w:val="00D079E7"/>
    <w:rsid w:val="00D10EE4"/>
    <w:rsid w:val="00D131CC"/>
    <w:rsid w:val="00D13696"/>
    <w:rsid w:val="00D1595D"/>
    <w:rsid w:val="00D15ABE"/>
    <w:rsid w:val="00D1610B"/>
    <w:rsid w:val="00D231D6"/>
    <w:rsid w:val="00D27A16"/>
    <w:rsid w:val="00D301C5"/>
    <w:rsid w:val="00D31D37"/>
    <w:rsid w:val="00D3242A"/>
    <w:rsid w:val="00D36760"/>
    <w:rsid w:val="00D379F9"/>
    <w:rsid w:val="00D408BF"/>
    <w:rsid w:val="00D40B8A"/>
    <w:rsid w:val="00D40FF6"/>
    <w:rsid w:val="00D422A1"/>
    <w:rsid w:val="00D42309"/>
    <w:rsid w:val="00D44999"/>
    <w:rsid w:val="00D44C72"/>
    <w:rsid w:val="00D453EB"/>
    <w:rsid w:val="00D45E87"/>
    <w:rsid w:val="00D4750F"/>
    <w:rsid w:val="00D4784E"/>
    <w:rsid w:val="00D506EC"/>
    <w:rsid w:val="00D50AD0"/>
    <w:rsid w:val="00D51A2F"/>
    <w:rsid w:val="00D526C3"/>
    <w:rsid w:val="00D614FF"/>
    <w:rsid w:val="00D61D5E"/>
    <w:rsid w:val="00D628BB"/>
    <w:rsid w:val="00D62DAC"/>
    <w:rsid w:val="00D64E90"/>
    <w:rsid w:val="00D65483"/>
    <w:rsid w:val="00D65698"/>
    <w:rsid w:val="00D67AC6"/>
    <w:rsid w:val="00D73597"/>
    <w:rsid w:val="00D73D31"/>
    <w:rsid w:val="00D77EAC"/>
    <w:rsid w:val="00D80A72"/>
    <w:rsid w:val="00D80CA0"/>
    <w:rsid w:val="00D81428"/>
    <w:rsid w:val="00D82D0B"/>
    <w:rsid w:val="00D8421C"/>
    <w:rsid w:val="00D87583"/>
    <w:rsid w:val="00D90F57"/>
    <w:rsid w:val="00D923D6"/>
    <w:rsid w:val="00D9560C"/>
    <w:rsid w:val="00D973AB"/>
    <w:rsid w:val="00D97929"/>
    <w:rsid w:val="00DA28EE"/>
    <w:rsid w:val="00DA3298"/>
    <w:rsid w:val="00DB0157"/>
    <w:rsid w:val="00DB0C2F"/>
    <w:rsid w:val="00DB4B6E"/>
    <w:rsid w:val="00DB6D95"/>
    <w:rsid w:val="00DB7CE2"/>
    <w:rsid w:val="00DC0199"/>
    <w:rsid w:val="00DC1E71"/>
    <w:rsid w:val="00DC3E81"/>
    <w:rsid w:val="00DC4774"/>
    <w:rsid w:val="00DC51E6"/>
    <w:rsid w:val="00DC5C88"/>
    <w:rsid w:val="00DC74F2"/>
    <w:rsid w:val="00DC79E5"/>
    <w:rsid w:val="00DD02F3"/>
    <w:rsid w:val="00DD031C"/>
    <w:rsid w:val="00DD1115"/>
    <w:rsid w:val="00DD160D"/>
    <w:rsid w:val="00DD3721"/>
    <w:rsid w:val="00DD539E"/>
    <w:rsid w:val="00DD6803"/>
    <w:rsid w:val="00DD6E45"/>
    <w:rsid w:val="00DD7502"/>
    <w:rsid w:val="00DD7B4A"/>
    <w:rsid w:val="00DD7E76"/>
    <w:rsid w:val="00DE3E4D"/>
    <w:rsid w:val="00DE3EBF"/>
    <w:rsid w:val="00DE622A"/>
    <w:rsid w:val="00DE650E"/>
    <w:rsid w:val="00DF1D88"/>
    <w:rsid w:val="00DF1F34"/>
    <w:rsid w:val="00DF3273"/>
    <w:rsid w:val="00DF4216"/>
    <w:rsid w:val="00DF4751"/>
    <w:rsid w:val="00DF4800"/>
    <w:rsid w:val="00DF6440"/>
    <w:rsid w:val="00DF7AAA"/>
    <w:rsid w:val="00DF7C92"/>
    <w:rsid w:val="00E006D4"/>
    <w:rsid w:val="00E012BA"/>
    <w:rsid w:val="00E042C4"/>
    <w:rsid w:val="00E04681"/>
    <w:rsid w:val="00E05DA3"/>
    <w:rsid w:val="00E10947"/>
    <w:rsid w:val="00E114FB"/>
    <w:rsid w:val="00E12ED0"/>
    <w:rsid w:val="00E13C49"/>
    <w:rsid w:val="00E141C1"/>
    <w:rsid w:val="00E14518"/>
    <w:rsid w:val="00E16777"/>
    <w:rsid w:val="00E16C5B"/>
    <w:rsid w:val="00E17B0A"/>
    <w:rsid w:val="00E17E05"/>
    <w:rsid w:val="00E310E3"/>
    <w:rsid w:val="00E32525"/>
    <w:rsid w:val="00E32626"/>
    <w:rsid w:val="00E336AD"/>
    <w:rsid w:val="00E33A4F"/>
    <w:rsid w:val="00E33B63"/>
    <w:rsid w:val="00E400F7"/>
    <w:rsid w:val="00E40CEA"/>
    <w:rsid w:val="00E4352C"/>
    <w:rsid w:val="00E45953"/>
    <w:rsid w:val="00E4781A"/>
    <w:rsid w:val="00E50478"/>
    <w:rsid w:val="00E51DCD"/>
    <w:rsid w:val="00E527DE"/>
    <w:rsid w:val="00E55E7F"/>
    <w:rsid w:val="00E560BA"/>
    <w:rsid w:val="00E571C0"/>
    <w:rsid w:val="00E624C3"/>
    <w:rsid w:val="00E626D4"/>
    <w:rsid w:val="00E635BF"/>
    <w:rsid w:val="00E65FE5"/>
    <w:rsid w:val="00E66C26"/>
    <w:rsid w:val="00E67201"/>
    <w:rsid w:val="00E67A3D"/>
    <w:rsid w:val="00E71FFB"/>
    <w:rsid w:val="00E7216D"/>
    <w:rsid w:val="00E73729"/>
    <w:rsid w:val="00E73A20"/>
    <w:rsid w:val="00E748FD"/>
    <w:rsid w:val="00E749FB"/>
    <w:rsid w:val="00E757F7"/>
    <w:rsid w:val="00E774EA"/>
    <w:rsid w:val="00E774F2"/>
    <w:rsid w:val="00E8238D"/>
    <w:rsid w:val="00E8259D"/>
    <w:rsid w:val="00E8312F"/>
    <w:rsid w:val="00E8374D"/>
    <w:rsid w:val="00E852C0"/>
    <w:rsid w:val="00E91F43"/>
    <w:rsid w:val="00E9200A"/>
    <w:rsid w:val="00E93E17"/>
    <w:rsid w:val="00E93EC8"/>
    <w:rsid w:val="00E94059"/>
    <w:rsid w:val="00E96BC4"/>
    <w:rsid w:val="00E96BFB"/>
    <w:rsid w:val="00E97EBF"/>
    <w:rsid w:val="00EA00C9"/>
    <w:rsid w:val="00EA0C66"/>
    <w:rsid w:val="00EA0D97"/>
    <w:rsid w:val="00EA0E8D"/>
    <w:rsid w:val="00EA103B"/>
    <w:rsid w:val="00EA3BC0"/>
    <w:rsid w:val="00EA6900"/>
    <w:rsid w:val="00EB013A"/>
    <w:rsid w:val="00EB0199"/>
    <w:rsid w:val="00EB02BD"/>
    <w:rsid w:val="00EB06AA"/>
    <w:rsid w:val="00EB0B8F"/>
    <w:rsid w:val="00EB1539"/>
    <w:rsid w:val="00EB25F4"/>
    <w:rsid w:val="00EB27E7"/>
    <w:rsid w:val="00EB462A"/>
    <w:rsid w:val="00EB5C69"/>
    <w:rsid w:val="00EB644F"/>
    <w:rsid w:val="00EC0CAC"/>
    <w:rsid w:val="00EC3BD3"/>
    <w:rsid w:val="00ED0760"/>
    <w:rsid w:val="00ED0CD1"/>
    <w:rsid w:val="00ED0F58"/>
    <w:rsid w:val="00ED1EEA"/>
    <w:rsid w:val="00ED38E9"/>
    <w:rsid w:val="00ED4A71"/>
    <w:rsid w:val="00ED5816"/>
    <w:rsid w:val="00ED7273"/>
    <w:rsid w:val="00EE48B1"/>
    <w:rsid w:val="00EE6152"/>
    <w:rsid w:val="00EE7625"/>
    <w:rsid w:val="00EF0075"/>
    <w:rsid w:val="00EF08FB"/>
    <w:rsid w:val="00EF0E14"/>
    <w:rsid w:val="00EF4B19"/>
    <w:rsid w:val="00F00698"/>
    <w:rsid w:val="00F0137F"/>
    <w:rsid w:val="00F055F5"/>
    <w:rsid w:val="00F1018E"/>
    <w:rsid w:val="00F1409F"/>
    <w:rsid w:val="00F14F3C"/>
    <w:rsid w:val="00F1599A"/>
    <w:rsid w:val="00F17E25"/>
    <w:rsid w:val="00F22788"/>
    <w:rsid w:val="00F22C99"/>
    <w:rsid w:val="00F24C79"/>
    <w:rsid w:val="00F262EE"/>
    <w:rsid w:val="00F31651"/>
    <w:rsid w:val="00F317B7"/>
    <w:rsid w:val="00F31C3A"/>
    <w:rsid w:val="00F32205"/>
    <w:rsid w:val="00F337BC"/>
    <w:rsid w:val="00F35C68"/>
    <w:rsid w:val="00F35DA0"/>
    <w:rsid w:val="00F50A71"/>
    <w:rsid w:val="00F549B2"/>
    <w:rsid w:val="00F55638"/>
    <w:rsid w:val="00F57B98"/>
    <w:rsid w:val="00F63FCF"/>
    <w:rsid w:val="00F6432A"/>
    <w:rsid w:val="00F64772"/>
    <w:rsid w:val="00F653AC"/>
    <w:rsid w:val="00F6573A"/>
    <w:rsid w:val="00F671F2"/>
    <w:rsid w:val="00F6744D"/>
    <w:rsid w:val="00F67539"/>
    <w:rsid w:val="00F71ACA"/>
    <w:rsid w:val="00F71C3B"/>
    <w:rsid w:val="00F727C3"/>
    <w:rsid w:val="00F72B32"/>
    <w:rsid w:val="00F7622F"/>
    <w:rsid w:val="00F7691D"/>
    <w:rsid w:val="00F76F31"/>
    <w:rsid w:val="00F77EC1"/>
    <w:rsid w:val="00F82535"/>
    <w:rsid w:val="00F85941"/>
    <w:rsid w:val="00F8622D"/>
    <w:rsid w:val="00F875FA"/>
    <w:rsid w:val="00F93078"/>
    <w:rsid w:val="00F93AD3"/>
    <w:rsid w:val="00F94145"/>
    <w:rsid w:val="00F94D71"/>
    <w:rsid w:val="00F95F66"/>
    <w:rsid w:val="00F97A62"/>
    <w:rsid w:val="00FA18BD"/>
    <w:rsid w:val="00FA5485"/>
    <w:rsid w:val="00FA5BF1"/>
    <w:rsid w:val="00FA7B9C"/>
    <w:rsid w:val="00FA7DE9"/>
    <w:rsid w:val="00FB027A"/>
    <w:rsid w:val="00FB1507"/>
    <w:rsid w:val="00FB1C06"/>
    <w:rsid w:val="00FB1DA6"/>
    <w:rsid w:val="00FB27F4"/>
    <w:rsid w:val="00FB33EF"/>
    <w:rsid w:val="00FB457A"/>
    <w:rsid w:val="00FB6455"/>
    <w:rsid w:val="00FB677D"/>
    <w:rsid w:val="00FB74F9"/>
    <w:rsid w:val="00FC04A9"/>
    <w:rsid w:val="00FC4919"/>
    <w:rsid w:val="00FC5C1C"/>
    <w:rsid w:val="00FC6CDA"/>
    <w:rsid w:val="00FC725F"/>
    <w:rsid w:val="00FC7FF8"/>
    <w:rsid w:val="00FD195E"/>
    <w:rsid w:val="00FE0CC0"/>
    <w:rsid w:val="00FE358C"/>
    <w:rsid w:val="00FE3B37"/>
    <w:rsid w:val="00FE4447"/>
    <w:rsid w:val="00FE4A22"/>
    <w:rsid w:val="00FE53B5"/>
    <w:rsid w:val="00FE53BE"/>
    <w:rsid w:val="00FE5F8E"/>
    <w:rsid w:val="00FF0024"/>
    <w:rsid w:val="00FF232F"/>
    <w:rsid w:val="00FF3865"/>
    <w:rsid w:val="00FF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BBD5FD5"/>
  <w15:chartTrackingRefBased/>
  <w15:docId w15:val="{99B9C527-ADC9-45BD-AFFF-28E4B0797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b">
    <w:name w:val="Normal"/>
    <w:qFormat/>
    <w:rsid w:val="00A560CA"/>
    <w:pPr>
      <w:widowControl w:val="0"/>
      <w:snapToGrid w:val="0"/>
      <w:jc w:val="both"/>
    </w:pPr>
    <w:rPr>
      <w:rFonts w:ascii="HG丸ｺﾞｼｯｸM-PRO" w:eastAsia="HG丸ｺﾞｼｯｸM-PRO" w:hAnsi="ＭＳ 明朝"/>
      <w:kern w:val="2"/>
    </w:rPr>
  </w:style>
  <w:style w:type="paragraph" w:styleId="1">
    <w:name w:val="heading 1"/>
    <w:next w:val="ac"/>
    <w:qFormat/>
    <w:rsid w:val="00BC4D82"/>
    <w:pPr>
      <w:keepNext/>
      <w:numPr>
        <w:numId w:val="28"/>
      </w:numPr>
      <w:pBdr>
        <w:bottom w:val="threeDEmboss" w:sz="48" w:space="1" w:color="99CC00"/>
      </w:pBdr>
      <w:snapToGrid w:val="0"/>
      <w:spacing w:before="3400" w:after="1000"/>
      <w:outlineLvl w:val="0"/>
    </w:pPr>
    <w:rPr>
      <w:rFonts w:ascii="HG丸ｺﾞｼｯｸM-PRO" w:eastAsia="HG丸ｺﾞｼｯｸM-PRO" w:hAnsi="Arial"/>
      <w:b/>
      <w:noProof/>
      <w:sz w:val="48"/>
    </w:rPr>
  </w:style>
  <w:style w:type="paragraph" w:styleId="21">
    <w:name w:val="heading 2"/>
    <w:next w:val="ac"/>
    <w:qFormat/>
    <w:rsid w:val="00BC4D82"/>
    <w:pPr>
      <w:keepNext/>
      <w:numPr>
        <w:ilvl w:val="1"/>
        <w:numId w:val="28"/>
      </w:numPr>
      <w:pBdr>
        <w:left w:val="threeDEngrave" w:sz="24" w:space="4" w:color="99CC00"/>
        <w:bottom w:val="threeDEmboss" w:sz="24" w:space="5" w:color="99CC00"/>
      </w:pBdr>
      <w:snapToGrid w:val="0"/>
      <w:spacing w:after="360"/>
      <w:outlineLvl w:val="1"/>
    </w:pPr>
    <w:rPr>
      <w:rFonts w:ascii="HG丸ｺﾞｼｯｸM-PRO" w:eastAsia="HG丸ｺﾞｼｯｸM-PRO" w:hAnsi="Arial"/>
      <w:b/>
      <w:noProof/>
      <w:sz w:val="40"/>
    </w:rPr>
  </w:style>
  <w:style w:type="paragraph" w:styleId="31">
    <w:name w:val="heading 3"/>
    <w:next w:val="ac"/>
    <w:link w:val="33"/>
    <w:qFormat/>
    <w:rsid w:val="00BC4D82"/>
    <w:pPr>
      <w:keepNext/>
      <w:numPr>
        <w:ilvl w:val="2"/>
        <w:numId w:val="28"/>
      </w:numPr>
      <w:pBdr>
        <w:bottom w:val="threeDEmboss" w:sz="18" w:space="1" w:color="99CC00"/>
      </w:pBdr>
      <w:snapToGrid w:val="0"/>
      <w:spacing w:before="240" w:after="240"/>
      <w:outlineLvl w:val="2"/>
    </w:pPr>
    <w:rPr>
      <w:rFonts w:ascii="HG丸ｺﾞｼｯｸM-PRO" w:eastAsia="HG丸ｺﾞｼｯｸM-PRO" w:hAnsi="Arial"/>
      <w:b/>
      <w:noProof/>
      <w:sz w:val="32"/>
    </w:rPr>
  </w:style>
  <w:style w:type="paragraph" w:styleId="41">
    <w:name w:val="heading 4"/>
    <w:next w:val="ac"/>
    <w:qFormat/>
    <w:rsid w:val="00BC4D82"/>
    <w:pPr>
      <w:keepNext/>
      <w:numPr>
        <w:ilvl w:val="3"/>
        <w:numId w:val="28"/>
      </w:numPr>
      <w:pBdr>
        <w:bottom w:val="threeDEmboss" w:sz="12" w:space="1" w:color="99CC00"/>
      </w:pBdr>
      <w:snapToGrid w:val="0"/>
      <w:spacing w:before="240" w:after="240"/>
      <w:outlineLvl w:val="3"/>
    </w:pPr>
    <w:rPr>
      <w:rFonts w:ascii="HG丸ｺﾞｼｯｸM-PRO" w:eastAsia="HG丸ｺﾞｼｯｸM-PRO"/>
      <w:b/>
      <w:bCs/>
      <w:noProof/>
      <w:sz w:val="28"/>
    </w:rPr>
  </w:style>
  <w:style w:type="paragraph" w:styleId="51">
    <w:name w:val="heading 5"/>
    <w:next w:val="ac"/>
    <w:qFormat/>
    <w:rsid w:val="00BC4D82"/>
    <w:pPr>
      <w:keepNext/>
      <w:numPr>
        <w:ilvl w:val="4"/>
        <w:numId w:val="28"/>
      </w:numPr>
      <w:pBdr>
        <w:bottom w:val="single" w:sz="8" w:space="1" w:color="808000"/>
      </w:pBdr>
      <w:snapToGrid w:val="0"/>
      <w:spacing w:before="240" w:after="240"/>
      <w:outlineLvl w:val="4"/>
    </w:pPr>
    <w:rPr>
      <w:rFonts w:ascii="HG丸ｺﾞｼｯｸM-PRO" w:eastAsia="HG丸ｺﾞｼｯｸM-PRO" w:hAnsi="Arial"/>
      <w:b/>
      <w:noProof/>
      <w:sz w:val="24"/>
    </w:rPr>
  </w:style>
  <w:style w:type="paragraph" w:styleId="6">
    <w:name w:val="heading 6"/>
    <w:next w:val="11"/>
    <w:qFormat/>
    <w:rsid w:val="00A560CA"/>
    <w:pPr>
      <w:keepNext/>
      <w:numPr>
        <w:ilvl w:val="5"/>
        <w:numId w:val="28"/>
      </w:numPr>
      <w:snapToGrid w:val="0"/>
      <w:spacing w:before="240"/>
      <w:outlineLvl w:val="5"/>
    </w:pPr>
    <w:rPr>
      <w:rFonts w:ascii="HG丸ｺﾞｼｯｸM-PRO" w:eastAsia="HG丸ｺﾞｼｯｸM-PRO"/>
      <w:b/>
      <w:noProof/>
      <w:sz w:val="21"/>
    </w:rPr>
  </w:style>
  <w:style w:type="paragraph" w:styleId="70">
    <w:name w:val="heading 7"/>
    <w:next w:val="23"/>
    <w:qFormat/>
    <w:rsid w:val="00BC4D82"/>
    <w:pPr>
      <w:keepNext/>
      <w:snapToGrid w:val="0"/>
      <w:outlineLvl w:val="6"/>
    </w:pPr>
    <w:rPr>
      <w:rFonts w:ascii="ＭＳ ゴシック" w:eastAsia="ＭＳ ゴシック"/>
      <w:noProof/>
    </w:rPr>
  </w:style>
  <w:style w:type="paragraph" w:styleId="8">
    <w:name w:val="heading 8"/>
    <w:basedOn w:val="ab"/>
    <w:next w:val="ad"/>
    <w:qFormat/>
    <w:rsid w:val="00BC4D82"/>
    <w:pPr>
      <w:keepNext/>
      <w:ind w:left="2551"/>
      <w:outlineLvl w:val="7"/>
    </w:pPr>
  </w:style>
  <w:style w:type="paragraph" w:styleId="9">
    <w:name w:val="heading 9"/>
    <w:basedOn w:val="ab"/>
    <w:next w:val="ad"/>
    <w:qFormat/>
    <w:rsid w:val="00BC4D82"/>
    <w:pPr>
      <w:keepNext/>
      <w:ind w:left="2551"/>
      <w:outlineLvl w:val="8"/>
    </w:pPr>
  </w:style>
  <w:style w:type="character" w:default="1" w:styleId="ae">
    <w:name w:val="Default Paragraph Font"/>
    <w:uiPriority w:val="1"/>
    <w:semiHidden/>
    <w:unhideWhenUsed/>
  </w:style>
  <w:style w:type="table" w:default="1" w:styleId="a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0">
    <w:name w:val="No List"/>
    <w:uiPriority w:val="99"/>
    <w:semiHidden/>
    <w:unhideWhenUsed/>
  </w:style>
  <w:style w:type="paragraph" w:styleId="ac">
    <w:name w:val="Body Text"/>
    <w:link w:val="af1"/>
    <w:rsid w:val="00BC4D82"/>
    <w:pPr>
      <w:ind w:left="851"/>
      <w:jc w:val="both"/>
    </w:pPr>
    <w:rPr>
      <w:rFonts w:ascii="HG丸ｺﾞｼｯｸM-PRO" w:eastAsia="HG丸ｺﾞｼｯｸM-PRO"/>
      <w:sz w:val="21"/>
    </w:rPr>
  </w:style>
  <w:style w:type="character" w:customStyle="1" w:styleId="33">
    <w:name w:val="見出し 3 (文字)"/>
    <w:link w:val="31"/>
    <w:rsid w:val="007760C6"/>
    <w:rPr>
      <w:rFonts w:ascii="HG丸ｺﾞｼｯｸM-PRO" w:eastAsia="HG丸ｺﾞｼｯｸM-PRO" w:hAnsi="Arial"/>
      <w:b/>
      <w:noProof/>
      <w:sz w:val="32"/>
    </w:rPr>
  </w:style>
  <w:style w:type="paragraph" w:customStyle="1" w:styleId="11">
    <w:name w:val="結果1"/>
    <w:next w:val="ac"/>
    <w:rsid w:val="00BC4D82"/>
    <w:pPr>
      <w:snapToGrid w:val="0"/>
      <w:ind w:left="1701"/>
    </w:pPr>
    <w:rPr>
      <w:rFonts w:ascii="HG丸ｺﾞｼｯｸM-PRO" w:eastAsia="HG丸ｺﾞｼｯｸM-PRO"/>
      <w:noProof/>
      <w:sz w:val="21"/>
    </w:rPr>
  </w:style>
  <w:style w:type="paragraph" w:customStyle="1" w:styleId="23">
    <w:name w:val="結果2"/>
    <w:next w:val="ab"/>
    <w:rsid w:val="00BC4D82"/>
    <w:pPr>
      <w:snapToGrid w:val="0"/>
      <w:ind w:left="2325"/>
    </w:pPr>
    <w:rPr>
      <w:rFonts w:ascii="HG丸ｺﾞｼｯｸM-PRO" w:eastAsia="HG丸ｺﾞｼｯｸM-PRO"/>
      <w:noProof/>
    </w:rPr>
  </w:style>
  <w:style w:type="paragraph" w:styleId="ad">
    <w:name w:val="Normal Indent"/>
    <w:basedOn w:val="ab"/>
    <w:rsid w:val="00BC4D82"/>
    <w:pPr>
      <w:ind w:left="851"/>
    </w:pPr>
  </w:style>
  <w:style w:type="paragraph" w:styleId="af2">
    <w:name w:val="Date"/>
    <w:basedOn w:val="ab"/>
    <w:next w:val="ab"/>
    <w:rsid w:val="00BC4D82"/>
  </w:style>
  <w:style w:type="paragraph" w:customStyle="1" w:styleId="12">
    <w:name w:val="前索見出し1"/>
    <w:next w:val="ab"/>
    <w:rsid w:val="00BC4D82"/>
    <w:pPr>
      <w:pBdr>
        <w:bottom w:val="single" w:sz="24" w:space="1" w:color="99CC00"/>
      </w:pBdr>
      <w:snapToGrid w:val="0"/>
      <w:spacing w:after="480"/>
    </w:pPr>
    <w:rPr>
      <w:rFonts w:ascii="HG丸ｺﾞｼｯｸM-PRO" w:eastAsia="HG丸ｺﾞｼｯｸM-PRO"/>
      <w:b/>
      <w:noProof/>
      <w:sz w:val="44"/>
    </w:rPr>
  </w:style>
  <w:style w:type="paragraph" w:customStyle="1" w:styleId="a8">
    <w:name w:val="参照先)操作２"/>
    <w:next w:val="ac"/>
    <w:rsid w:val="00BC4D82"/>
    <w:pPr>
      <w:numPr>
        <w:numId w:val="4"/>
      </w:numPr>
      <w:snapToGrid w:val="0"/>
      <w:spacing w:after="120"/>
    </w:pPr>
    <w:rPr>
      <w:rFonts w:ascii="HG丸ｺﾞｼｯｸM-PRO" w:eastAsia="HG丸ｺﾞｼｯｸM-PRO"/>
      <w:sz w:val="18"/>
    </w:rPr>
  </w:style>
  <w:style w:type="paragraph" w:customStyle="1" w:styleId="-0">
    <w:name w:val="前付-版数"/>
    <w:next w:val="ab"/>
    <w:rsid w:val="00BC4D82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napToGrid w:val="0"/>
      <w:spacing w:before="240" w:after="240"/>
      <w:ind w:left="3969" w:right="2268"/>
      <w:jc w:val="center"/>
    </w:pPr>
    <w:rPr>
      <w:rFonts w:ascii="HG丸ｺﾞｼｯｸM-PRO" w:eastAsia="HG丸ｺﾞｼｯｸM-PRO"/>
      <w:noProof/>
    </w:rPr>
  </w:style>
  <w:style w:type="paragraph" w:customStyle="1" w:styleId="24">
    <w:name w:val="前索見出し2"/>
    <w:next w:val="ab"/>
    <w:rsid w:val="00BC4D82"/>
    <w:pPr>
      <w:pBdr>
        <w:bottom w:val="single" w:sz="8" w:space="1" w:color="808000"/>
      </w:pBdr>
      <w:snapToGrid w:val="0"/>
      <w:spacing w:before="240" w:after="120"/>
    </w:pPr>
    <w:rPr>
      <w:rFonts w:ascii="HG丸ｺﾞｼｯｸM-PRO" w:eastAsia="HG丸ｺﾞｼｯｸM-PRO"/>
      <w:b/>
      <w:noProof/>
      <w:sz w:val="28"/>
    </w:rPr>
  </w:style>
  <w:style w:type="paragraph" w:styleId="af3">
    <w:name w:val="header"/>
    <w:aliases w:val="奇数"/>
    <w:next w:val="ab"/>
    <w:rsid w:val="00BC4D82"/>
    <w:pPr>
      <w:tabs>
        <w:tab w:val="center" w:pos="4252"/>
        <w:tab w:val="right" w:pos="8504"/>
      </w:tabs>
      <w:spacing w:before="480"/>
      <w:jc w:val="right"/>
    </w:pPr>
    <w:rPr>
      <w:rFonts w:ascii="HG丸ｺﾞｼｯｸM-PRO" w:eastAsia="HG丸ｺﾞｼｯｸM-PRO"/>
      <w:noProof/>
      <w:color w:val="000000"/>
    </w:rPr>
  </w:style>
  <w:style w:type="paragraph" w:styleId="af4">
    <w:name w:val="footer"/>
    <w:rsid w:val="00BC4D82"/>
    <w:pPr>
      <w:tabs>
        <w:tab w:val="center" w:pos="4252"/>
        <w:tab w:val="right" w:pos="8504"/>
      </w:tabs>
    </w:pPr>
    <w:rPr>
      <w:rFonts w:ascii="ＭＳ ゴシック" w:eastAsia="ＭＳ ゴシック" w:hAnsi="Arial Black"/>
      <w:noProof/>
    </w:rPr>
  </w:style>
  <w:style w:type="character" w:styleId="af5">
    <w:name w:val="page number"/>
    <w:rsid w:val="00BC4D82"/>
    <w:rPr>
      <w:rFonts w:ascii="Arial Black" w:hAnsi="Arial Black"/>
      <w:dstrike w:val="0"/>
      <w:color w:val="auto"/>
      <w:sz w:val="20"/>
      <w:u w:val="none"/>
      <w:vertAlign w:val="baseline"/>
      <w:em w:val="none"/>
    </w:rPr>
  </w:style>
  <w:style w:type="paragraph" w:customStyle="1" w:styleId="10">
    <w:name w:val="付録見出し1"/>
    <w:next w:val="ac"/>
    <w:rsid w:val="00BC4D82"/>
    <w:pPr>
      <w:numPr>
        <w:numId w:val="12"/>
      </w:numPr>
      <w:pBdr>
        <w:bottom w:val="threeDEmboss" w:sz="48" w:space="1" w:color="99CC00"/>
      </w:pBdr>
      <w:snapToGrid w:val="0"/>
      <w:spacing w:before="3400" w:after="1000"/>
    </w:pPr>
    <w:rPr>
      <w:rFonts w:ascii="HG丸ｺﾞｼｯｸM-PRO" w:eastAsia="HG丸ｺﾞｼｯｸM-PRO"/>
      <w:b/>
      <w:noProof/>
      <w:sz w:val="48"/>
    </w:rPr>
  </w:style>
  <w:style w:type="paragraph" w:customStyle="1" w:styleId="22">
    <w:name w:val="付録見出し2"/>
    <w:next w:val="ac"/>
    <w:rsid w:val="00BC4D82"/>
    <w:pPr>
      <w:numPr>
        <w:ilvl w:val="1"/>
        <w:numId w:val="12"/>
      </w:numPr>
      <w:pBdr>
        <w:left w:val="threeDEngrave" w:sz="24" w:space="4" w:color="99CC00"/>
        <w:bottom w:val="threeDEmboss" w:sz="24" w:space="5" w:color="99CC00"/>
      </w:pBdr>
      <w:tabs>
        <w:tab w:val="left" w:pos="1304"/>
      </w:tabs>
      <w:snapToGrid w:val="0"/>
      <w:spacing w:after="360"/>
    </w:pPr>
    <w:rPr>
      <w:rFonts w:ascii="HG丸ｺﾞｼｯｸM-PRO" w:eastAsia="HG丸ｺﾞｼｯｸM-PRO"/>
      <w:b/>
      <w:noProof/>
      <w:sz w:val="40"/>
    </w:rPr>
  </w:style>
  <w:style w:type="paragraph" w:customStyle="1" w:styleId="32">
    <w:name w:val="付録見出し3"/>
    <w:next w:val="ac"/>
    <w:rsid w:val="00BC4D82"/>
    <w:pPr>
      <w:numPr>
        <w:ilvl w:val="2"/>
        <w:numId w:val="12"/>
      </w:numPr>
      <w:pBdr>
        <w:bottom w:val="threeDEmboss" w:sz="18" w:space="1" w:color="99CC00"/>
      </w:pBdr>
      <w:snapToGrid w:val="0"/>
      <w:spacing w:before="240" w:after="240"/>
    </w:pPr>
    <w:rPr>
      <w:rFonts w:ascii="HG丸ｺﾞｼｯｸM-PRO" w:eastAsia="HG丸ｺﾞｼｯｸM-PRO"/>
      <w:b/>
      <w:noProof/>
      <w:sz w:val="32"/>
    </w:rPr>
  </w:style>
  <w:style w:type="paragraph" w:customStyle="1" w:styleId="42">
    <w:name w:val="付録見出し4"/>
    <w:next w:val="ac"/>
    <w:rsid w:val="00BC4D82"/>
    <w:pPr>
      <w:numPr>
        <w:ilvl w:val="3"/>
        <w:numId w:val="12"/>
      </w:numPr>
      <w:pBdr>
        <w:bottom w:val="threeDEmboss" w:sz="12" w:space="1" w:color="99CC00"/>
      </w:pBdr>
      <w:snapToGrid w:val="0"/>
      <w:spacing w:before="240" w:after="240"/>
    </w:pPr>
    <w:rPr>
      <w:rFonts w:ascii="HG丸ｺﾞｼｯｸM-PRO" w:eastAsia="HG丸ｺﾞｼｯｸM-PRO"/>
      <w:b/>
      <w:bCs/>
      <w:sz w:val="28"/>
    </w:rPr>
  </w:style>
  <w:style w:type="paragraph" w:customStyle="1" w:styleId="52">
    <w:name w:val="付録見出し5"/>
    <w:next w:val="ac"/>
    <w:rsid w:val="00BC4D82"/>
    <w:pPr>
      <w:numPr>
        <w:ilvl w:val="4"/>
        <w:numId w:val="12"/>
      </w:numPr>
      <w:pBdr>
        <w:bottom w:val="single" w:sz="8" w:space="1" w:color="808000"/>
      </w:pBdr>
      <w:snapToGrid w:val="0"/>
      <w:spacing w:before="240" w:after="240"/>
    </w:pPr>
    <w:rPr>
      <w:rFonts w:ascii="HG丸ｺﾞｼｯｸM-PRO" w:eastAsia="HG丸ｺﾞｼｯｸM-PRO"/>
      <w:b/>
      <w:bCs/>
      <w:noProof/>
      <w:sz w:val="24"/>
    </w:rPr>
  </w:style>
  <w:style w:type="paragraph" w:customStyle="1" w:styleId="-10">
    <w:name w:val="結果-●箇条1"/>
    <w:rsid w:val="00BC4D82"/>
    <w:pPr>
      <w:numPr>
        <w:numId w:val="1"/>
      </w:numPr>
      <w:snapToGrid w:val="0"/>
    </w:pPr>
    <w:rPr>
      <w:rFonts w:ascii="HG丸ｺﾞｼｯｸM-PRO" w:eastAsia="HG丸ｺﾞｼｯｸM-PRO"/>
      <w:noProof/>
      <w:sz w:val="21"/>
    </w:rPr>
  </w:style>
  <w:style w:type="paragraph" w:customStyle="1" w:styleId="--20">
    <w:name w:val="結果--箇条2"/>
    <w:next w:val="ab"/>
    <w:rsid w:val="00BC4D82"/>
    <w:pPr>
      <w:numPr>
        <w:numId w:val="2"/>
      </w:numPr>
      <w:snapToGrid w:val="0"/>
    </w:pPr>
    <w:rPr>
      <w:rFonts w:ascii="HG丸ｺﾞｼｯｸM-PRO" w:eastAsia="HG丸ｺﾞｼｯｸM-PRO"/>
      <w:noProof/>
    </w:rPr>
  </w:style>
  <w:style w:type="paragraph" w:customStyle="1" w:styleId="60">
    <w:name w:val="付録見出し6"/>
    <w:next w:val="11"/>
    <w:rsid w:val="00BC4D82"/>
    <w:pPr>
      <w:numPr>
        <w:ilvl w:val="5"/>
        <w:numId w:val="12"/>
      </w:numPr>
      <w:snapToGrid w:val="0"/>
      <w:spacing w:before="240"/>
    </w:pPr>
    <w:rPr>
      <w:rFonts w:ascii="HG丸ｺﾞｼｯｸM-PRO" w:eastAsia="HG丸ｺﾞｼｯｸM-PRO"/>
      <w:b/>
      <w:noProof/>
      <w:sz w:val="21"/>
    </w:rPr>
  </w:style>
  <w:style w:type="paragraph" w:customStyle="1" w:styleId="7">
    <w:name w:val="付録見出し7"/>
    <w:next w:val="ab"/>
    <w:rsid w:val="00BC4D82"/>
    <w:pPr>
      <w:numPr>
        <w:ilvl w:val="6"/>
        <w:numId w:val="12"/>
      </w:numPr>
      <w:snapToGrid w:val="0"/>
    </w:pPr>
    <w:rPr>
      <w:rFonts w:ascii="HG丸ｺﾞｼｯｸM-PRO" w:eastAsia="HG丸ｺﾞｼｯｸM-PRO"/>
      <w:b/>
      <w:bCs/>
      <w:noProof/>
    </w:rPr>
  </w:style>
  <w:style w:type="paragraph" w:customStyle="1" w:styleId="aa">
    <w:name w:val="参考"/>
    <w:next w:val="af6"/>
    <w:rsid w:val="00BC4D82"/>
    <w:pPr>
      <w:numPr>
        <w:numId w:val="9"/>
      </w:numPr>
      <w:pBdr>
        <w:top w:val="dotted" w:sz="12" w:space="1" w:color="0000FF"/>
      </w:pBdr>
      <w:snapToGrid w:val="0"/>
      <w:spacing w:before="120"/>
    </w:pPr>
    <w:rPr>
      <w:rFonts w:ascii="HG丸ｺﾞｼｯｸM-PRO" w:eastAsia="HG丸ｺﾞｼｯｸM-PRO"/>
      <w:b/>
      <w:bCs/>
      <w:noProof/>
      <w:sz w:val="18"/>
    </w:rPr>
  </w:style>
  <w:style w:type="paragraph" w:customStyle="1" w:styleId="af6">
    <w:name w:val="参考)内容"/>
    <w:next w:val="ab"/>
    <w:link w:val="af7"/>
    <w:rsid w:val="00BC4D82"/>
    <w:pPr>
      <w:pBdr>
        <w:bottom w:val="dotted" w:sz="8" w:space="1" w:color="0000FF"/>
      </w:pBdr>
      <w:snapToGrid w:val="0"/>
      <w:spacing w:after="120"/>
      <w:ind w:left="1814"/>
    </w:pPr>
    <w:rPr>
      <w:rFonts w:ascii="HG丸ｺﾞｼｯｸM-PRO" w:eastAsia="HG丸ｺﾞｼｯｸM-PRO"/>
      <w:noProof/>
      <w:sz w:val="18"/>
    </w:rPr>
  </w:style>
  <w:style w:type="paragraph" w:customStyle="1" w:styleId="a2">
    <w:name w:val="参照先)操作１"/>
    <w:next w:val="ac"/>
    <w:rsid w:val="00BC4D82"/>
    <w:pPr>
      <w:numPr>
        <w:numId w:val="5"/>
      </w:numPr>
      <w:snapToGrid w:val="0"/>
      <w:spacing w:after="120"/>
    </w:pPr>
    <w:rPr>
      <w:rFonts w:ascii="HG丸ｺﾞｼｯｸM-PRO" w:eastAsia="HG丸ｺﾞｼｯｸM-PRO"/>
      <w:sz w:val="18"/>
    </w:rPr>
  </w:style>
  <w:style w:type="paragraph" w:customStyle="1" w:styleId="af8">
    <w:name w:val="注意)表記上の約束ごと"/>
    <w:next w:val="ab"/>
    <w:rsid w:val="00BC4D82"/>
    <w:pPr>
      <w:pBdr>
        <w:top w:val="single" w:sz="12" w:space="1" w:color="FF0000"/>
      </w:pBdr>
      <w:snapToGrid w:val="0"/>
      <w:spacing w:before="60"/>
    </w:pPr>
    <w:rPr>
      <w:rFonts w:ascii="ＭＳ ゴシック" w:eastAsia="ＭＳ ゴシック"/>
      <w:b/>
      <w:noProof/>
      <w:color w:val="FF0000"/>
    </w:rPr>
  </w:style>
  <w:style w:type="paragraph" w:customStyle="1" w:styleId="af9">
    <w:name w:val="参考)表記上の約束ごと"/>
    <w:next w:val="ab"/>
    <w:rsid w:val="00BC4D82"/>
    <w:pPr>
      <w:pBdr>
        <w:top w:val="dotted" w:sz="12" w:space="1" w:color="0000FF"/>
      </w:pBdr>
      <w:snapToGrid w:val="0"/>
      <w:spacing w:before="60"/>
    </w:pPr>
    <w:rPr>
      <w:rFonts w:ascii="ＭＳ ゴシック" w:eastAsia="ＭＳ ゴシック"/>
      <w:b/>
      <w:noProof/>
      <w:color w:val="0000FF"/>
    </w:rPr>
  </w:style>
  <w:style w:type="paragraph" w:customStyle="1" w:styleId="afa">
    <w:name w:val="参照先)表記上の約束ごと"/>
    <w:next w:val="ab"/>
    <w:rsid w:val="00BC4D82"/>
    <w:pPr>
      <w:snapToGrid w:val="0"/>
    </w:pPr>
    <w:rPr>
      <w:rFonts w:ascii="ＭＳ ゴシック" w:eastAsia="ＭＳ ゴシック"/>
      <w:b/>
      <w:noProof/>
      <w:color w:val="008000"/>
    </w:rPr>
  </w:style>
  <w:style w:type="paragraph" w:styleId="13">
    <w:name w:val="toc 1"/>
    <w:next w:val="ab"/>
    <w:rsid w:val="00BC4D82"/>
    <w:pPr>
      <w:pBdr>
        <w:top w:val="single" w:sz="8" w:space="1" w:color="808000"/>
      </w:pBdr>
      <w:tabs>
        <w:tab w:val="left" w:pos="1134"/>
        <w:tab w:val="left" w:pos="1418"/>
        <w:tab w:val="right" w:leader="dot" w:pos="8505"/>
      </w:tabs>
      <w:spacing w:before="480"/>
      <w:ind w:left="1134" w:hanging="1134"/>
    </w:pPr>
    <w:rPr>
      <w:rFonts w:ascii="Arial" w:eastAsia="HG丸ｺﾞｼｯｸM-PRO" w:hAnsi="Arial"/>
      <w:b/>
      <w:noProof/>
      <w:sz w:val="32"/>
    </w:rPr>
  </w:style>
  <w:style w:type="paragraph" w:styleId="25">
    <w:name w:val="toc 2"/>
    <w:next w:val="ab"/>
    <w:rsid w:val="00BC4D82"/>
    <w:pPr>
      <w:tabs>
        <w:tab w:val="left" w:pos="1700"/>
        <w:tab w:val="right" w:leader="dot" w:pos="8505"/>
      </w:tabs>
      <w:ind w:left="1700" w:hanging="566"/>
    </w:pPr>
    <w:rPr>
      <w:rFonts w:ascii="Arial" w:eastAsia="HG丸ｺﾞｼｯｸM-PRO" w:hAnsi="Arial"/>
      <w:b/>
      <w:noProof/>
      <w:sz w:val="24"/>
    </w:rPr>
  </w:style>
  <w:style w:type="paragraph" w:styleId="34">
    <w:name w:val="toc 3"/>
    <w:next w:val="ab"/>
    <w:rsid w:val="00BC4D82"/>
    <w:pPr>
      <w:tabs>
        <w:tab w:val="left" w:pos="1701"/>
        <w:tab w:val="left" w:pos="2400"/>
        <w:tab w:val="left" w:pos="3175"/>
        <w:tab w:val="right" w:leader="dot" w:pos="8505"/>
      </w:tabs>
      <w:ind w:left="2440" w:hanging="740"/>
    </w:pPr>
    <w:rPr>
      <w:rFonts w:ascii="Arial" w:eastAsia="HG丸ｺﾞｼｯｸM-PRO" w:hAnsi="Arial"/>
      <w:noProof/>
      <w:sz w:val="21"/>
      <w:szCs w:val="32"/>
    </w:rPr>
  </w:style>
  <w:style w:type="paragraph" w:styleId="43">
    <w:name w:val="toc 4"/>
    <w:next w:val="ab"/>
    <w:rsid w:val="00BC4D82"/>
    <w:pPr>
      <w:tabs>
        <w:tab w:val="left" w:pos="3402"/>
        <w:tab w:val="right" w:leader="dot" w:pos="8505"/>
      </w:tabs>
      <w:ind w:left="2268"/>
    </w:pPr>
    <w:rPr>
      <w:rFonts w:ascii="HG丸ｺﾞｼｯｸM-PRO" w:eastAsia="HG丸ｺﾞｼｯｸM-PRO"/>
      <w:noProof/>
    </w:rPr>
  </w:style>
  <w:style w:type="paragraph" w:styleId="53">
    <w:name w:val="toc 5"/>
    <w:next w:val="ab"/>
    <w:rsid w:val="00BC4D82"/>
    <w:pPr>
      <w:tabs>
        <w:tab w:val="left" w:pos="3175"/>
        <w:tab w:val="right" w:leader="dot" w:pos="9072"/>
      </w:tabs>
      <w:ind w:left="2835"/>
    </w:pPr>
    <w:rPr>
      <w:rFonts w:ascii="ＭＳ 明朝"/>
      <w:noProof/>
    </w:rPr>
  </w:style>
  <w:style w:type="paragraph" w:customStyle="1" w:styleId="-2">
    <w:name w:val="章扉-見出し"/>
    <w:next w:val="ab"/>
    <w:rsid w:val="00BC4D82"/>
    <w:pPr>
      <w:snapToGrid w:val="0"/>
      <w:spacing w:before="2640"/>
      <w:ind w:left="1200"/>
    </w:pPr>
    <w:rPr>
      <w:rFonts w:ascii="Arial" w:eastAsia="HG丸ｺﾞｼｯｸM-PRO" w:hAnsi="Arial"/>
      <w:b/>
      <w:bCs/>
      <w:iCs/>
    </w:rPr>
  </w:style>
  <w:style w:type="paragraph" w:styleId="61">
    <w:name w:val="toc 6"/>
    <w:basedOn w:val="ab"/>
    <w:next w:val="ab"/>
    <w:rsid w:val="00BC4D82"/>
    <w:pPr>
      <w:ind w:left="1000"/>
    </w:pPr>
  </w:style>
  <w:style w:type="paragraph" w:styleId="71">
    <w:name w:val="toc 7"/>
    <w:basedOn w:val="ab"/>
    <w:next w:val="ab"/>
    <w:rsid w:val="00BC4D82"/>
    <w:pPr>
      <w:ind w:left="1200"/>
    </w:pPr>
  </w:style>
  <w:style w:type="paragraph" w:styleId="80">
    <w:name w:val="toc 8"/>
    <w:basedOn w:val="ab"/>
    <w:next w:val="ab"/>
    <w:rsid w:val="00BC4D82"/>
    <w:pPr>
      <w:ind w:left="1400"/>
    </w:pPr>
  </w:style>
  <w:style w:type="paragraph" w:styleId="90">
    <w:name w:val="toc 9"/>
    <w:basedOn w:val="ab"/>
    <w:next w:val="ab"/>
    <w:rsid w:val="00BC4D82"/>
    <w:pPr>
      <w:ind w:left="1600"/>
    </w:pPr>
  </w:style>
  <w:style w:type="paragraph" w:customStyle="1" w:styleId="afb">
    <w:name w:val="ﾍｯﾀﾞｰ偶数ﾍﾟｰｼﾞ"/>
    <w:rsid w:val="00BC4D82"/>
    <w:pPr>
      <w:spacing w:before="480"/>
    </w:pPr>
    <w:rPr>
      <w:rFonts w:ascii="HG丸ｺﾞｼｯｸM-PRO" w:eastAsia="HG丸ｺﾞｼｯｸM-PRO"/>
      <w:noProof/>
      <w:color w:val="000000"/>
    </w:rPr>
  </w:style>
  <w:style w:type="paragraph" w:customStyle="1" w:styleId="a6">
    <w:name w:val="参照先)標準"/>
    <w:next w:val="ac"/>
    <w:rsid w:val="00BC4D82"/>
    <w:pPr>
      <w:numPr>
        <w:numId w:val="6"/>
      </w:numPr>
      <w:snapToGrid w:val="0"/>
      <w:spacing w:after="120"/>
    </w:pPr>
    <w:rPr>
      <w:rFonts w:ascii="HG丸ｺﾞｼｯｸM-PRO" w:eastAsia="HG丸ｺﾞｼｯｸM-PRO"/>
      <w:noProof/>
      <w:sz w:val="18"/>
    </w:rPr>
  </w:style>
  <w:style w:type="paragraph" w:customStyle="1" w:styleId="afc">
    <w:name w:val="表内容"/>
    <w:next w:val="ab"/>
    <w:rsid w:val="00BC4D82"/>
    <w:pPr>
      <w:jc w:val="both"/>
    </w:pPr>
    <w:rPr>
      <w:rFonts w:ascii="HG丸ｺﾞｼｯｸM-PRO" w:eastAsia="HG丸ｺﾞｼｯｸM-PRO"/>
      <w:noProof/>
    </w:rPr>
  </w:style>
  <w:style w:type="paragraph" w:customStyle="1" w:styleId="afd">
    <w:name w:val="表項目"/>
    <w:next w:val="ab"/>
    <w:rsid w:val="00BC4D82"/>
    <w:pPr>
      <w:jc w:val="center"/>
    </w:pPr>
    <w:rPr>
      <w:rFonts w:ascii="HG丸ｺﾞｼｯｸM-PRO" w:eastAsia="HG丸ｺﾞｼｯｸM-PRO"/>
      <w:b/>
      <w:bCs/>
      <w:noProof/>
    </w:rPr>
  </w:style>
  <w:style w:type="paragraph" w:customStyle="1" w:styleId="-1">
    <w:name w:val="本文-●箇条1"/>
    <w:rsid w:val="00BC4D82"/>
    <w:pPr>
      <w:numPr>
        <w:numId w:val="7"/>
      </w:numPr>
    </w:pPr>
    <w:rPr>
      <w:rFonts w:ascii="HG丸ｺﾞｼｯｸM-PRO" w:eastAsia="HG丸ｺﾞｼｯｸM-PRO"/>
      <w:noProof/>
      <w:sz w:val="21"/>
    </w:rPr>
  </w:style>
  <w:style w:type="paragraph" w:customStyle="1" w:styleId="--2">
    <w:name w:val="本文--箇条2"/>
    <w:rsid w:val="00BC4D82"/>
    <w:pPr>
      <w:numPr>
        <w:numId w:val="8"/>
      </w:numPr>
    </w:pPr>
    <w:rPr>
      <w:rFonts w:ascii="HG丸ｺﾞｼｯｸM-PRO" w:eastAsia="HG丸ｺﾞｼｯｸM-PRO"/>
      <w:noProof/>
      <w:sz w:val="21"/>
    </w:rPr>
  </w:style>
  <w:style w:type="paragraph" w:customStyle="1" w:styleId="afe">
    <w:name w:val="画面"/>
    <w:rsid w:val="00BC4D82"/>
    <w:pPr>
      <w:spacing w:before="120" w:after="120"/>
      <w:ind w:left="1701"/>
    </w:pPr>
    <w:rPr>
      <w:rFonts w:ascii="ＭＳ 明朝"/>
      <w:noProof/>
    </w:rPr>
  </w:style>
  <w:style w:type="paragraph" w:customStyle="1" w:styleId="-">
    <w:name w:val="操作-番号"/>
    <w:next w:val="23"/>
    <w:rsid w:val="00BC4D82"/>
    <w:pPr>
      <w:numPr>
        <w:ilvl w:val="6"/>
        <w:numId w:val="28"/>
      </w:numPr>
      <w:snapToGrid w:val="0"/>
    </w:pPr>
    <w:rPr>
      <w:rFonts w:ascii="HG丸ｺﾞｼｯｸM-PRO" w:eastAsia="HG丸ｺﾞｼｯｸM-PRO"/>
      <w:b/>
      <w:noProof/>
    </w:rPr>
  </w:style>
  <w:style w:type="paragraph" w:styleId="aff">
    <w:name w:val="List Continue"/>
    <w:basedOn w:val="ab"/>
    <w:rsid w:val="00BC4D82"/>
    <w:pPr>
      <w:spacing w:after="180"/>
      <w:ind w:left="425"/>
    </w:pPr>
  </w:style>
  <w:style w:type="paragraph" w:styleId="26">
    <w:name w:val="List Continue 2"/>
    <w:basedOn w:val="ab"/>
    <w:rsid w:val="00BC4D82"/>
    <w:pPr>
      <w:spacing w:after="180"/>
      <w:ind w:left="850"/>
    </w:pPr>
  </w:style>
  <w:style w:type="paragraph" w:customStyle="1" w:styleId="aff0">
    <w:name w:val="商標用"/>
    <w:next w:val="ac"/>
    <w:rsid w:val="00BC4D82"/>
    <w:pPr>
      <w:spacing w:line="300" w:lineRule="exact"/>
      <w:ind w:left="851"/>
    </w:pPr>
    <w:rPr>
      <w:rFonts w:ascii="HG丸ｺﾞｼｯｸM-PRO" w:eastAsia="HG丸ｺﾞｼｯｸM-PRO"/>
      <w:noProof/>
      <w:sz w:val="18"/>
    </w:rPr>
  </w:style>
  <w:style w:type="paragraph" w:customStyle="1" w:styleId="a9">
    <w:name w:val="参考操作"/>
    <w:next w:val="aff1"/>
    <w:rsid w:val="00BC4D82"/>
    <w:pPr>
      <w:numPr>
        <w:numId w:val="3"/>
      </w:numPr>
      <w:pBdr>
        <w:top w:val="dotted" w:sz="12" w:space="1" w:color="0000FF"/>
      </w:pBdr>
      <w:snapToGrid w:val="0"/>
      <w:spacing w:before="120"/>
    </w:pPr>
    <w:rPr>
      <w:rFonts w:ascii="HG丸ｺﾞｼｯｸM-PRO" w:eastAsia="HG丸ｺﾞｼｯｸM-PRO"/>
      <w:b/>
      <w:bCs/>
      <w:sz w:val="18"/>
    </w:rPr>
  </w:style>
  <w:style w:type="paragraph" w:customStyle="1" w:styleId="aff1">
    <w:name w:val="参考操作）内容"/>
    <w:next w:val="ac"/>
    <w:rsid w:val="00BC4D82"/>
    <w:pPr>
      <w:pBdr>
        <w:bottom w:val="dotted" w:sz="8" w:space="1" w:color="0000FF"/>
      </w:pBdr>
      <w:snapToGrid w:val="0"/>
      <w:spacing w:after="120"/>
      <w:ind w:left="2552"/>
    </w:pPr>
    <w:rPr>
      <w:rFonts w:ascii="HG丸ｺﾞｼｯｸM-PRO" w:eastAsia="HG丸ｺﾞｼｯｸM-PRO"/>
      <w:noProof/>
      <w:sz w:val="18"/>
    </w:rPr>
  </w:style>
  <w:style w:type="paragraph" w:customStyle="1" w:styleId="a5">
    <w:name w:val="注意操作"/>
    <w:next w:val="aff2"/>
    <w:rsid w:val="00BC4D82"/>
    <w:pPr>
      <w:numPr>
        <w:numId w:val="10"/>
      </w:numPr>
      <w:pBdr>
        <w:top w:val="single" w:sz="12" w:space="1" w:color="FF0000"/>
      </w:pBdr>
      <w:snapToGrid w:val="0"/>
      <w:spacing w:before="120"/>
    </w:pPr>
    <w:rPr>
      <w:rFonts w:ascii="HG丸ｺﾞｼｯｸM-PRO" w:eastAsia="HG丸ｺﾞｼｯｸM-PRO"/>
      <w:b/>
      <w:bCs/>
      <w:sz w:val="18"/>
    </w:rPr>
  </w:style>
  <w:style w:type="paragraph" w:customStyle="1" w:styleId="aff2">
    <w:name w:val="注意操作）内容"/>
    <w:next w:val="ac"/>
    <w:rsid w:val="00BC4D82"/>
    <w:pPr>
      <w:pBdr>
        <w:bottom w:val="single" w:sz="8" w:space="1" w:color="FF0000"/>
      </w:pBdr>
      <w:snapToGrid w:val="0"/>
      <w:spacing w:after="120"/>
      <w:ind w:left="2552"/>
    </w:pPr>
    <w:rPr>
      <w:rFonts w:ascii="HG丸ｺﾞｼｯｸM-PRO" w:eastAsia="HG丸ｺﾞｼｯｸM-PRO"/>
      <w:noProof/>
      <w:sz w:val="18"/>
    </w:rPr>
  </w:style>
  <w:style w:type="character" w:customStyle="1" w:styleId="aff3">
    <w:name w:val="表紙発行元"/>
    <w:rsid w:val="00BC4D82"/>
    <w:rPr>
      <w:rFonts w:eastAsia="HG丸ｺﾞｼｯｸM-PRO"/>
      <w:b/>
      <w:sz w:val="36"/>
    </w:rPr>
  </w:style>
  <w:style w:type="paragraph" w:customStyle="1" w:styleId="aff4">
    <w:name w:val="注意本文）内容"/>
    <w:basedOn w:val="aff2"/>
    <w:rsid w:val="00BC4D82"/>
    <w:pPr>
      <w:ind w:left="1814"/>
    </w:pPr>
  </w:style>
  <w:style w:type="paragraph" w:customStyle="1" w:styleId="a3">
    <w:name w:val="注意本文"/>
    <w:next w:val="aff4"/>
    <w:rsid w:val="00BC4D82"/>
    <w:pPr>
      <w:numPr>
        <w:numId w:val="14"/>
      </w:numPr>
      <w:pBdr>
        <w:top w:val="single" w:sz="12" w:space="1" w:color="FF0000"/>
      </w:pBdr>
      <w:snapToGrid w:val="0"/>
      <w:spacing w:before="120"/>
    </w:pPr>
    <w:rPr>
      <w:rFonts w:ascii="HG丸ｺﾞｼｯｸM-PRO" w:eastAsia="HG丸ｺﾞｼｯｸM-PRO"/>
      <w:b/>
      <w:sz w:val="18"/>
    </w:rPr>
  </w:style>
  <w:style w:type="paragraph" w:customStyle="1" w:styleId="aff5">
    <w:name w:val="表紙・部扉タイトル"/>
    <w:next w:val="ac"/>
    <w:rsid w:val="00BC4D82"/>
    <w:pPr>
      <w:spacing w:line="1000" w:lineRule="exact"/>
      <w:jc w:val="right"/>
    </w:pPr>
    <w:rPr>
      <w:rFonts w:ascii="HG丸ｺﾞｼｯｸM-PRO" w:eastAsia="HG丸ｺﾞｼｯｸM-PRO"/>
      <w:b/>
      <w:bCs/>
      <w:noProof/>
      <w:sz w:val="60"/>
    </w:rPr>
  </w:style>
  <w:style w:type="paragraph" w:customStyle="1" w:styleId="aff6">
    <w:name w:val="表紙サブタイトル"/>
    <w:next w:val="ac"/>
    <w:rsid w:val="00BC4D82"/>
    <w:pPr>
      <w:jc w:val="right"/>
    </w:pPr>
    <w:rPr>
      <w:rFonts w:ascii="HG丸ｺﾞｼｯｸM-PRO" w:eastAsia="HG丸ｺﾞｼｯｸM-PRO"/>
      <w:b/>
      <w:noProof/>
      <w:sz w:val="44"/>
    </w:rPr>
  </w:style>
  <w:style w:type="paragraph" w:customStyle="1" w:styleId="a1">
    <w:name w:val="注意箇条内"/>
    <w:next w:val="aff7"/>
    <w:rsid w:val="00BC4D82"/>
    <w:pPr>
      <w:numPr>
        <w:numId w:val="13"/>
      </w:numPr>
      <w:pBdr>
        <w:top w:val="single" w:sz="12" w:space="1" w:color="FF0000"/>
      </w:pBdr>
      <w:snapToGrid w:val="0"/>
      <w:spacing w:before="120"/>
    </w:pPr>
    <w:rPr>
      <w:rFonts w:ascii="HG丸ｺﾞｼｯｸM-PRO" w:eastAsia="HG丸ｺﾞｼｯｸM-PRO"/>
      <w:b/>
      <w:sz w:val="18"/>
    </w:rPr>
  </w:style>
  <w:style w:type="paragraph" w:customStyle="1" w:styleId="aff7">
    <w:name w:val="注意箇条内）内容"/>
    <w:basedOn w:val="aff4"/>
    <w:rsid w:val="00BC4D82"/>
    <w:pPr>
      <w:ind w:left="2325"/>
    </w:pPr>
  </w:style>
  <w:style w:type="paragraph" w:customStyle="1" w:styleId="a7">
    <w:name w:val="参考箇条内"/>
    <w:next w:val="aff8"/>
    <w:rsid w:val="00BC4D82"/>
    <w:pPr>
      <w:numPr>
        <w:numId w:val="15"/>
      </w:numPr>
      <w:pBdr>
        <w:top w:val="dotted" w:sz="12" w:space="1" w:color="0000FF"/>
      </w:pBdr>
      <w:snapToGrid w:val="0"/>
      <w:spacing w:before="120"/>
    </w:pPr>
    <w:rPr>
      <w:rFonts w:ascii="HG丸ｺﾞｼｯｸM-PRO" w:eastAsia="HG丸ｺﾞｼｯｸM-PRO"/>
      <w:b/>
      <w:sz w:val="18"/>
    </w:rPr>
  </w:style>
  <w:style w:type="paragraph" w:customStyle="1" w:styleId="aff8">
    <w:name w:val="参考箇条内）内容"/>
    <w:basedOn w:val="aff7"/>
    <w:rsid w:val="00BC4D82"/>
    <w:pPr>
      <w:pBdr>
        <w:bottom w:val="dotted" w:sz="8" w:space="1" w:color="0000FF"/>
      </w:pBdr>
    </w:pPr>
  </w:style>
  <w:style w:type="paragraph" w:customStyle="1" w:styleId="a4">
    <w:name w:val="参照先）箇条内"/>
    <w:next w:val="ac"/>
    <w:rsid w:val="00BC4D82"/>
    <w:pPr>
      <w:numPr>
        <w:numId w:val="16"/>
      </w:numPr>
      <w:snapToGrid w:val="0"/>
      <w:spacing w:after="120"/>
    </w:pPr>
    <w:rPr>
      <w:rFonts w:ascii="HG丸ｺﾞｼｯｸM-PRO" w:eastAsia="HG丸ｺﾞｼｯｸM-PRO"/>
      <w:sz w:val="18"/>
    </w:rPr>
  </w:style>
  <w:style w:type="paragraph" w:customStyle="1" w:styleId="-3">
    <w:name w:val="裏表紙-社名"/>
    <w:next w:val="ac"/>
    <w:rsid w:val="00BC4D82"/>
    <w:pPr>
      <w:ind w:leftChars="400" w:left="800"/>
    </w:pPr>
    <w:rPr>
      <w:rFonts w:ascii="HG丸ｺﾞｼｯｸM-PRO" w:eastAsia="HG丸ｺﾞｼｯｸM-PRO"/>
      <w:b/>
      <w:sz w:val="28"/>
    </w:rPr>
  </w:style>
  <w:style w:type="paragraph" w:customStyle="1" w:styleId="-4">
    <w:name w:val="表内容-太字"/>
    <w:next w:val="afc"/>
    <w:rsid w:val="00BC4D82"/>
    <w:rPr>
      <w:rFonts w:ascii="HG丸ｺﾞｼｯｸM-PRO" w:eastAsia="HG丸ｺﾞｼｯｸM-PRO"/>
      <w:b/>
    </w:rPr>
  </w:style>
  <w:style w:type="paragraph" w:customStyle="1" w:styleId="-5">
    <w:name w:val="目次-部タイトル用"/>
    <w:next w:val="ac"/>
    <w:rsid w:val="00BC4D82"/>
    <w:rPr>
      <w:rFonts w:ascii="HG丸ｺﾞｼｯｸM-PRO" w:eastAsia="HG丸ｺﾞｼｯｸM-PRO"/>
      <w:b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ff9">
    <w:name w:val="Hyperlink"/>
    <w:uiPriority w:val="99"/>
    <w:rsid w:val="00ED0760"/>
    <w:rPr>
      <w:color w:val="0000FF"/>
      <w:u w:val="single"/>
    </w:rPr>
  </w:style>
  <w:style w:type="character" w:customStyle="1" w:styleId="af7">
    <w:name w:val="参考)内容 (文字)"/>
    <w:link w:val="af6"/>
    <w:rsid w:val="00F55638"/>
    <w:rPr>
      <w:rFonts w:ascii="HG丸ｺﾞｼｯｸM-PRO" w:eastAsia="HG丸ｺﾞｼｯｸM-PRO"/>
      <w:noProof/>
      <w:sz w:val="18"/>
    </w:rPr>
  </w:style>
  <w:style w:type="paragraph" w:styleId="affa">
    <w:name w:val="Balloon Text"/>
    <w:basedOn w:val="ab"/>
    <w:semiHidden/>
    <w:rsid w:val="0053104B"/>
    <w:rPr>
      <w:rFonts w:ascii="Arial" w:eastAsia="ＭＳ ゴシック" w:hAnsi="Arial"/>
      <w:sz w:val="18"/>
      <w:szCs w:val="18"/>
    </w:rPr>
  </w:style>
  <w:style w:type="paragraph" w:styleId="HTML">
    <w:name w:val="HTML Address"/>
    <w:basedOn w:val="ab"/>
    <w:rsid w:val="000E7E96"/>
    <w:rPr>
      <w:i/>
      <w:iCs/>
    </w:rPr>
  </w:style>
  <w:style w:type="paragraph" w:styleId="HTML0">
    <w:name w:val="HTML Preformatted"/>
    <w:basedOn w:val="ab"/>
    <w:rsid w:val="000E7E96"/>
    <w:rPr>
      <w:rFonts w:ascii="Courier New" w:hAnsi="Courier New" w:cs="Courier New"/>
    </w:rPr>
  </w:style>
  <w:style w:type="paragraph" w:styleId="affb">
    <w:name w:val="annotation text"/>
    <w:basedOn w:val="ab"/>
    <w:semiHidden/>
    <w:rsid w:val="000E7E96"/>
    <w:pPr>
      <w:jc w:val="left"/>
    </w:pPr>
  </w:style>
  <w:style w:type="paragraph" w:styleId="affc">
    <w:name w:val="annotation subject"/>
    <w:basedOn w:val="affb"/>
    <w:next w:val="affb"/>
    <w:semiHidden/>
    <w:rsid w:val="000E7E96"/>
    <w:rPr>
      <w:b/>
      <w:bCs/>
    </w:rPr>
  </w:style>
  <w:style w:type="paragraph" w:styleId="affd">
    <w:name w:val="Block Text"/>
    <w:basedOn w:val="ab"/>
    <w:rsid w:val="000E7E96"/>
    <w:pPr>
      <w:ind w:leftChars="700" w:left="1440" w:rightChars="700" w:right="1440"/>
    </w:pPr>
  </w:style>
  <w:style w:type="paragraph" w:styleId="affe">
    <w:name w:val="macro"/>
    <w:semiHidden/>
    <w:rsid w:val="000E7E96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18"/>
      <w:szCs w:val="18"/>
    </w:rPr>
  </w:style>
  <w:style w:type="paragraph" w:styleId="afff">
    <w:name w:val="Message Header"/>
    <w:basedOn w:val="ab"/>
    <w:rsid w:val="000E7E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="Arial" w:hAnsi="Arial" w:cs="Arial"/>
      <w:sz w:val="24"/>
      <w:szCs w:val="24"/>
    </w:rPr>
  </w:style>
  <w:style w:type="paragraph" w:styleId="afff0">
    <w:name w:val="Salutation"/>
    <w:basedOn w:val="ab"/>
    <w:next w:val="ab"/>
    <w:rsid w:val="000E7E96"/>
  </w:style>
  <w:style w:type="paragraph" w:styleId="afff1">
    <w:name w:val="envelope address"/>
    <w:basedOn w:val="ab"/>
    <w:rsid w:val="000E7E96"/>
    <w:pPr>
      <w:framePr w:w="6804" w:h="2268" w:hRule="exact" w:hSpace="142" w:wrap="auto" w:hAnchor="page" w:xAlign="center" w:yAlign="bottom"/>
      <w:ind w:leftChars="1400" w:left="100"/>
    </w:pPr>
    <w:rPr>
      <w:rFonts w:ascii="Arial" w:hAnsi="Arial" w:cs="Arial"/>
      <w:sz w:val="24"/>
      <w:szCs w:val="24"/>
    </w:rPr>
  </w:style>
  <w:style w:type="paragraph" w:styleId="afff2">
    <w:name w:val="List"/>
    <w:basedOn w:val="ab"/>
    <w:rsid w:val="000E7E96"/>
    <w:pPr>
      <w:ind w:left="200" w:hangingChars="200" w:hanging="200"/>
    </w:pPr>
  </w:style>
  <w:style w:type="paragraph" w:styleId="27">
    <w:name w:val="List 2"/>
    <w:basedOn w:val="ab"/>
    <w:rsid w:val="000E7E96"/>
    <w:pPr>
      <w:ind w:leftChars="200" w:left="100" w:hangingChars="200" w:hanging="200"/>
    </w:pPr>
  </w:style>
  <w:style w:type="paragraph" w:styleId="35">
    <w:name w:val="List 3"/>
    <w:basedOn w:val="ab"/>
    <w:rsid w:val="000E7E96"/>
    <w:pPr>
      <w:ind w:leftChars="400" w:left="100" w:hangingChars="200" w:hanging="200"/>
    </w:pPr>
  </w:style>
  <w:style w:type="paragraph" w:styleId="44">
    <w:name w:val="List 4"/>
    <w:basedOn w:val="ab"/>
    <w:rsid w:val="000E7E96"/>
    <w:pPr>
      <w:ind w:leftChars="600" w:left="100" w:hangingChars="200" w:hanging="200"/>
    </w:pPr>
  </w:style>
  <w:style w:type="paragraph" w:styleId="54">
    <w:name w:val="List 5"/>
    <w:basedOn w:val="ab"/>
    <w:rsid w:val="000E7E96"/>
    <w:pPr>
      <w:ind w:leftChars="800" w:left="100" w:hangingChars="200" w:hanging="200"/>
    </w:pPr>
  </w:style>
  <w:style w:type="paragraph" w:styleId="afff3">
    <w:name w:val="table of authorities"/>
    <w:basedOn w:val="ab"/>
    <w:next w:val="ab"/>
    <w:semiHidden/>
    <w:rsid w:val="000E7E96"/>
    <w:pPr>
      <w:ind w:left="200" w:hangingChars="100" w:hanging="200"/>
    </w:pPr>
  </w:style>
  <w:style w:type="paragraph" w:styleId="afff4">
    <w:name w:val="toa heading"/>
    <w:basedOn w:val="ab"/>
    <w:next w:val="ab"/>
    <w:semiHidden/>
    <w:rsid w:val="000E7E96"/>
    <w:pPr>
      <w:spacing w:before="180"/>
    </w:pPr>
    <w:rPr>
      <w:rFonts w:ascii="Arial" w:eastAsia="ＭＳ ゴシック" w:hAnsi="Arial" w:cs="Arial"/>
      <w:sz w:val="24"/>
      <w:szCs w:val="24"/>
    </w:rPr>
  </w:style>
  <w:style w:type="paragraph" w:styleId="a0">
    <w:name w:val="List Bullet"/>
    <w:basedOn w:val="ab"/>
    <w:rsid w:val="000E7E96"/>
    <w:pPr>
      <w:numPr>
        <w:numId w:val="17"/>
      </w:numPr>
    </w:pPr>
  </w:style>
  <w:style w:type="paragraph" w:styleId="20">
    <w:name w:val="List Bullet 2"/>
    <w:basedOn w:val="ab"/>
    <w:rsid w:val="000E7E96"/>
    <w:pPr>
      <w:numPr>
        <w:numId w:val="18"/>
      </w:numPr>
    </w:pPr>
  </w:style>
  <w:style w:type="paragraph" w:styleId="30">
    <w:name w:val="List Bullet 3"/>
    <w:basedOn w:val="ab"/>
    <w:rsid w:val="000E7E96"/>
    <w:pPr>
      <w:numPr>
        <w:numId w:val="19"/>
      </w:numPr>
    </w:pPr>
  </w:style>
  <w:style w:type="paragraph" w:styleId="40">
    <w:name w:val="List Bullet 4"/>
    <w:basedOn w:val="ab"/>
    <w:rsid w:val="000E7E96"/>
    <w:pPr>
      <w:numPr>
        <w:numId w:val="20"/>
      </w:numPr>
    </w:pPr>
  </w:style>
  <w:style w:type="paragraph" w:styleId="50">
    <w:name w:val="List Bullet 5"/>
    <w:basedOn w:val="ab"/>
    <w:rsid w:val="000E7E96"/>
    <w:pPr>
      <w:numPr>
        <w:numId w:val="21"/>
      </w:numPr>
    </w:pPr>
  </w:style>
  <w:style w:type="paragraph" w:styleId="36">
    <w:name w:val="List Continue 3"/>
    <w:basedOn w:val="ab"/>
    <w:rsid w:val="000E7E96"/>
    <w:pPr>
      <w:spacing w:after="180"/>
      <w:ind w:leftChars="600" w:left="1275"/>
    </w:pPr>
  </w:style>
  <w:style w:type="paragraph" w:styleId="45">
    <w:name w:val="List Continue 4"/>
    <w:basedOn w:val="ab"/>
    <w:rsid w:val="000E7E96"/>
    <w:pPr>
      <w:spacing w:after="180"/>
      <w:ind w:leftChars="800" w:left="1700"/>
    </w:pPr>
  </w:style>
  <w:style w:type="paragraph" w:styleId="55">
    <w:name w:val="List Continue 5"/>
    <w:basedOn w:val="ab"/>
    <w:rsid w:val="000E7E96"/>
    <w:pPr>
      <w:spacing w:after="180"/>
      <w:ind w:leftChars="1000" w:left="2125"/>
    </w:pPr>
  </w:style>
  <w:style w:type="paragraph" w:styleId="afff5">
    <w:name w:val="Note Heading"/>
    <w:basedOn w:val="ab"/>
    <w:next w:val="ab"/>
    <w:rsid w:val="000E7E96"/>
    <w:pPr>
      <w:jc w:val="center"/>
    </w:pPr>
  </w:style>
  <w:style w:type="paragraph" w:styleId="afff6">
    <w:name w:val="footnote text"/>
    <w:basedOn w:val="ab"/>
    <w:semiHidden/>
    <w:rsid w:val="000E7E96"/>
    <w:pPr>
      <w:jc w:val="left"/>
    </w:pPr>
  </w:style>
  <w:style w:type="paragraph" w:styleId="afff7">
    <w:name w:val="Closing"/>
    <w:basedOn w:val="ab"/>
    <w:rsid w:val="000E7E96"/>
    <w:pPr>
      <w:jc w:val="right"/>
    </w:pPr>
  </w:style>
  <w:style w:type="paragraph" w:styleId="afff8">
    <w:name w:val="Document Map"/>
    <w:basedOn w:val="ab"/>
    <w:semiHidden/>
    <w:rsid w:val="000E7E96"/>
    <w:pPr>
      <w:shd w:val="clear" w:color="auto" w:fill="000080"/>
    </w:pPr>
    <w:rPr>
      <w:rFonts w:ascii="Arial" w:eastAsia="ＭＳ ゴシック" w:hAnsi="Arial"/>
    </w:rPr>
  </w:style>
  <w:style w:type="paragraph" w:styleId="afff9">
    <w:name w:val="envelope return"/>
    <w:basedOn w:val="ab"/>
    <w:rsid w:val="000E7E96"/>
    <w:rPr>
      <w:rFonts w:ascii="Arial" w:hAnsi="Arial" w:cs="Arial"/>
    </w:rPr>
  </w:style>
  <w:style w:type="paragraph" w:styleId="14">
    <w:name w:val="index 1"/>
    <w:basedOn w:val="ab"/>
    <w:next w:val="ab"/>
    <w:autoRedefine/>
    <w:semiHidden/>
    <w:rsid w:val="000E7E96"/>
    <w:pPr>
      <w:ind w:left="200" w:hangingChars="100" w:hanging="200"/>
    </w:pPr>
  </w:style>
  <w:style w:type="paragraph" w:styleId="28">
    <w:name w:val="index 2"/>
    <w:basedOn w:val="ab"/>
    <w:next w:val="ab"/>
    <w:autoRedefine/>
    <w:semiHidden/>
    <w:rsid w:val="000E7E96"/>
    <w:pPr>
      <w:ind w:leftChars="100" w:left="100" w:hangingChars="100" w:hanging="200"/>
    </w:pPr>
  </w:style>
  <w:style w:type="paragraph" w:styleId="37">
    <w:name w:val="index 3"/>
    <w:basedOn w:val="ab"/>
    <w:next w:val="ab"/>
    <w:autoRedefine/>
    <w:semiHidden/>
    <w:rsid w:val="000E7E96"/>
    <w:pPr>
      <w:ind w:leftChars="200" w:left="200" w:hangingChars="100" w:hanging="200"/>
    </w:pPr>
  </w:style>
  <w:style w:type="paragraph" w:styleId="46">
    <w:name w:val="index 4"/>
    <w:basedOn w:val="ab"/>
    <w:next w:val="ab"/>
    <w:autoRedefine/>
    <w:semiHidden/>
    <w:rsid w:val="000E7E96"/>
    <w:pPr>
      <w:ind w:leftChars="300" w:left="300" w:hangingChars="100" w:hanging="200"/>
    </w:pPr>
  </w:style>
  <w:style w:type="paragraph" w:styleId="56">
    <w:name w:val="index 5"/>
    <w:basedOn w:val="ab"/>
    <w:next w:val="ab"/>
    <w:autoRedefine/>
    <w:semiHidden/>
    <w:rsid w:val="000E7E96"/>
    <w:pPr>
      <w:ind w:leftChars="400" w:left="400" w:hangingChars="100" w:hanging="200"/>
    </w:pPr>
  </w:style>
  <w:style w:type="paragraph" w:styleId="62">
    <w:name w:val="index 6"/>
    <w:basedOn w:val="ab"/>
    <w:next w:val="ab"/>
    <w:autoRedefine/>
    <w:semiHidden/>
    <w:rsid w:val="000E7E96"/>
    <w:pPr>
      <w:ind w:leftChars="500" w:left="500" w:hangingChars="100" w:hanging="200"/>
    </w:pPr>
  </w:style>
  <w:style w:type="paragraph" w:styleId="72">
    <w:name w:val="index 7"/>
    <w:basedOn w:val="ab"/>
    <w:next w:val="ab"/>
    <w:autoRedefine/>
    <w:semiHidden/>
    <w:rsid w:val="000E7E96"/>
    <w:pPr>
      <w:ind w:leftChars="600" w:left="600" w:hangingChars="100" w:hanging="200"/>
    </w:pPr>
  </w:style>
  <w:style w:type="paragraph" w:styleId="81">
    <w:name w:val="index 8"/>
    <w:basedOn w:val="ab"/>
    <w:next w:val="ab"/>
    <w:autoRedefine/>
    <w:semiHidden/>
    <w:rsid w:val="000E7E96"/>
    <w:pPr>
      <w:ind w:leftChars="700" w:left="700" w:hangingChars="100" w:hanging="200"/>
    </w:pPr>
  </w:style>
  <w:style w:type="paragraph" w:styleId="91">
    <w:name w:val="index 9"/>
    <w:basedOn w:val="ab"/>
    <w:next w:val="ab"/>
    <w:autoRedefine/>
    <w:semiHidden/>
    <w:rsid w:val="000E7E96"/>
    <w:pPr>
      <w:ind w:leftChars="800" w:left="800" w:hangingChars="100" w:hanging="200"/>
    </w:pPr>
  </w:style>
  <w:style w:type="paragraph" w:styleId="afffa">
    <w:name w:val="index heading"/>
    <w:basedOn w:val="ab"/>
    <w:next w:val="14"/>
    <w:semiHidden/>
    <w:rsid w:val="000E7E96"/>
    <w:rPr>
      <w:rFonts w:ascii="Arial" w:hAnsi="Arial" w:cs="Arial"/>
      <w:b/>
      <w:bCs/>
    </w:rPr>
  </w:style>
  <w:style w:type="paragraph" w:styleId="afffb">
    <w:name w:val="Signature"/>
    <w:basedOn w:val="ab"/>
    <w:rsid w:val="000E7E96"/>
    <w:pPr>
      <w:jc w:val="right"/>
    </w:pPr>
  </w:style>
  <w:style w:type="paragraph" w:styleId="afffc">
    <w:name w:val="Plain Text"/>
    <w:basedOn w:val="ab"/>
    <w:rsid w:val="000E7E96"/>
    <w:rPr>
      <w:rFonts w:ascii="ＭＳ 明朝" w:eastAsia="ＭＳ 明朝" w:hAnsi="Courier New" w:cs="Courier New"/>
      <w:sz w:val="21"/>
      <w:szCs w:val="21"/>
    </w:rPr>
  </w:style>
  <w:style w:type="paragraph" w:styleId="afffd">
    <w:name w:val="caption"/>
    <w:basedOn w:val="ab"/>
    <w:next w:val="ab"/>
    <w:qFormat/>
    <w:rsid w:val="000E7E96"/>
    <w:rPr>
      <w:b/>
      <w:bCs/>
      <w:sz w:val="21"/>
      <w:szCs w:val="21"/>
    </w:rPr>
  </w:style>
  <w:style w:type="paragraph" w:styleId="afffe">
    <w:name w:val="table of figures"/>
    <w:basedOn w:val="ab"/>
    <w:next w:val="ab"/>
    <w:semiHidden/>
    <w:rsid w:val="000E7E96"/>
    <w:pPr>
      <w:ind w:leftChars="200" w:left="200" w:hangingChars="200" w:hanging="200"/>
    </w:pPr>
  </w:style>
  <w:style w:type="paragraph" w:styleId="a">
    <w:name w:val="List Number"/>
    <w:basedOn w:val="ab"/>
    <w:rsid w:val="000E7E96"/>
    <w:pPr>
      <w:numPr>
        <w:numId w:val="22"/>
      </w:numPr>
    </w:pPr>
  </w:style>
  <w:style w:type="paragraph" w:styleId="2">
    <w:name w:val="List Number 2"/>
    <w:basedOn w:val="ab"/>
    <w:rsid w:val="000E7E96"/>
    <w:pPr>
      <w:numPr>
        <w:numId w:val="23"/>
      </w:numPr>
    </w:pPr>
  </w:style>
  <w:style w:type="paragraph" w:styleId="3">
    <w:name w:val="List Number 3"/>
    <w:basedOn w:val="ab"/>
    <w:rsid w:val="000E7E96"/>
    <w:pPr>
      <w:numPr>
        <w:numId w:val="24"/>
      </w:numPr>
    </w:pPr>
  </w:style>
  <w:style w:type="paragraph" w:styleId="4">
    <w:name w:val="List Number 4"/>
    <w:basedOn w:val="ab"/>
    <w:rsid w:val="000E7E96"/>
    <w:pPr>
      <w:numPr>
        <w:numId w:val="25"/>
      </w:numPr>
    </w:pPr>
  </w:style>
  <w:style w:type="paragraph" w:styleId="5">
    <w:name w:val="List Number 5"/>
    <w:basedOn w:val="ab"/>
    <w:rsid w:val="000E7E96"/>
    <w:pPr>
      <w:numPr>
        <w:numId w:val="26"/>
      </w:numPr>
    </w:pPr>
  </w:style>
  <w:style w:type="paragraph" w:styleId="affff">
    <w:name w:val="E-mail Signature"/>
    <w:basedOn w:val="ab"/>
    <w:rsid w:val="000E7E96"/>
  </w:style>
  <w:style w:type="paragraph" w:styleId="Web">
    <w:name w:val="Normal (Web)"/>
    <w:basedOn w:val="ab"/>
    <w:rsid w:val="000E7E96"/>
    <w:rPr>
      <w:rFonts w:ascii="Times New Roman" w:hAnsi="Times New Roman"/>
      <w:sz w:val="24"/>
      <w:szCs w:val="24"/>
    </w:rPr>
  </w:style>
  <w:style w:type="paragraph" w:styleId="affff0">
    <w:name w:val="Title"/>
    <w:basedOn w:val="ab"/>
    <w:qFormat/>
    <w:rsid w:val="000E7E96"/>
    <w:pPr>
      <w:spacing w:before="240" w:after="120"/>
      <w:jc w:val="center"/>
      <w:outlineLvl w:val="0"/>
    </w:pPr>
    <w:rPr>
      <w:rFonts w:ascii="Arial" w:eastAsia="ＭＳ ゴシック" w:hAnsi="Arial" w:cs="Arial"/>
      <w:sz w:val="32"/>
      <w:szCs w:val="32"/>
    </w:rPr>
  </w:style>
  <w:style w:type="paragraph" w:styleId="affff1">
    <w:name w:val="Subtitle"/>
    <w:basedOn w:val="ab"/>
    <w:qFormat/>
    <w:rsid w:val="000E7E96"/>
    <w:pPr>
      <w:jc w:val="center"/>
      <w:outlineLvl w:val="1"/>
    </w:pPr>
    <w:rPr>
      <w:rFonts w:ascii="Arial" w:eastAsia="ＭＳ ゴシック" w:hAnsi="Arial" w:cs="Arial"/>
      <w:sz w:val="24"/>
      <w:szCs w:val="24"/>
    </w:rPr>
  </w:style>
  <w:style w:type="paragraph" w:styleId="affff2">
    <w:name w:val="endnote text"/>
    <w:basedOn w:val="ab"/>
    <w:semiHidden/>
    <w:rsid w:val="000E7E96"/>
    <w:pPr>
      <w:jc w:val="left"/>
    </w:pPr>
  </w:style>
  <w:style w:type="paragraph" w:styleId="29">
    <w:name w:val="Body Text 2"/>
    <w:basedOn w:val="ab"/>
    <w:rsid w:val="000E7E96"/>
    <w:pPr>
      <w:spacing w:line="480" w:lineRule="auto"/>
    </w:pPr>
  </w:style>
  <w:style w:type="paragraph" w:styleId="38">
    <w:name w:val="Body Text 3"/>
    <w:basedOn w:val="ab"/>
    <w:rsid w:val="000E7E96"/>
    <w:rPr>
      <w:sz w:val="16"/>
      <w:szCs w:val="16"/>
    </w:rPr>
  </w:style>
  <w:style w:type="paragraph" w:styleId="affff3">
    <w:name w:val="Body Text Indent"/>
    <w:basedOn w:val="ab"/>
    <w:rsid w:val="000E7E96"/>
    <w:pPr>
      <w:ind w:leftChars="400" w:left="851"/>
    </w:pPr>
  </w:style>
  <w:style w:type="paragraph" w:styleId="2a">
    <w:name w:val="Body Text Indent 2"/>
    <w:basedOn w:val="ab"/>
    <w:rsid w:val="000E7E96"/>
    <w:pPr>
      <w:spacing w:line="480" w:lineRule="auto"/>
      <w:ind w:leftChars="400" w:left="851"/>
    </w:pPr>
  </w:style>
  <w:style w:type="paragraph" w:styleId="39">
    <w:name w:val="Body Text Indent 3"/>
    <w:basedOn w:val="ab"/>
    <w:rsid w:val="000E7E96"/>
    <w:pPr>
      <w:ind w:leftChars="400" w:left="851"/>
    </w:pPr>
    <w:rPr>
      <w:sz w:val="16"/>
      <w:szCs w:val="16"/>
    </w:rPr>
  </w:style>
  <w:style w:type="paragraph" w:styleId="affff4">
    <w:name w:val="Body Text First Indent"/>
    <w:basedOn w:val="ac"/>
    <w:rsid w:val="000E7E96"/>
    <w:pPr>
      <w:widowControl w:val="0"/>
      <w:snapToGrid w:val="0"/>
      <w:ind w:left="0" w:firstLineChars="100" w:firstLine="210"/>
    </w:pPr>
    <w:rPr>
      <w:rFonts w:hAnsi="ＭＳ 明朝"/>
      <w:kern w:val="2"/>
      <w:sz w:val="20"/>
    </w:rPr>
  </w:style>
  <w:style w:type="paragraph" w:styleId="2b">
    <w:name w:val="Body Text First Indent 2"/>
    <w:basedOn w:val="affff3"/>
    <w:rsid w:val="000E7E96"/>
    <w:pPr>
      <w:ind w:firstLineChars="100" w:firstLine="210"/>
    </w:pPr>
  </w:style>
  <w:style w:type="character" w:customStyle="1" w:styleId="af1">
    <w:name w:val="本文 (文字)"/>
    <w:link w:val="ac"/>
    <w:rsid w:val="00625891"/>
    <w:rPr>
      <w:rFonts w:ascii="HG丸ｺﾞｼｯｸM-PRO" w:eastAsia="HG丸ｺﾞｼｯｸM-PRO"/>
      <w:sz w:val="21"/>
    </w:rPr>
  </w:style>
  <w:style w:type="character" w:styleId="affff5">
    <w:name w:val="FollowedHyperlink"/>
    <w:rsid w:val="002719E1"/>
    <w:rPr>
      <w:color w:val="800080"/>
      <w:u w:val="single"/>
    </w:rPr>
  </w:style>
  <w:style w:type="character" w:styleId="affff6">
    <w:name w:val="annotation reference"/>
    <w:basedOn w:val="ae"/>
    <w:rsid w:val="00595F48"/>
    <w:rPr>
      <w:sz w:val="18"/>
      <w:szCs w:val="18"/>
    </w:rPr>
  </w:style>
  <w:style w:type="character" w:styleId="affff7">
    <w:name w:val="Unresolved Mention"/>
    <w:basedOn w:val="ae"/>
    <w:uiPriority w:val="99"/>
    <w:semiHidden/>
    <w:unhideWhenUsed/>
    <w:rsid w:val="003D10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png"/><Relationship Id="rId33" Type="http://schemas.openxmlformats.org/officeDocument/2006/relationships/image" Target="media/image26.tm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tmp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786;&#27700;&#30465;&#12493;&#12483;&#12488;&#12527;&#12540;&#12463;&#12469;&#12540;&#12499;&#12473;&#12471;&#12473;&#12486;&#12512;\02&#22519;&#31558;&#24037;&#31243;\&#31649;&#29702;&#32773;&#12510;&#12491;&#12517;&#12450;&#12523;\&#36786;&#26519;&#12486;&#12531;&#12503;&#12524;&#12540;&#12488;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0DE6F17-7F51-40D3-A940-F27E88FC9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農林テンプレート.dot</Template>
  <TotalTime>285</TotalTime>
  <Pages>17</Pages>
  <Words>3574</Words>
  <Characters>915</Characters>
  <Application>Microsoft Office Word</Application>
  <DocSecurity>0</DocSecurity>
  <Lines>7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NSS利用者マニュアル</vt:lpstr>
      <vt:lpstr>NSS利用者マニュアル</vt:lpstr>
    </vt:vector>
  </TitlesOfParts>
  <Company/>
  <LinksUpToDate>false</LinksUpToDate>
  <CharactersWithSpaces>4481</CharactersWithSpaces>
  <SharedDoc>false</SharedDoc>
  <HLinks>
    <vt:vector size="1686" baseType="variant">
      <vt:variant>
        <vt:i4>5242948</vt:i4>
      </vt:variant>
      <vt:variant>
        <vt:i4>1860</vt:i4>
      </vt:variant>
      <vt:variant>
        <vt:i4>0</vt:i4>
      </vt:variant>
      <vt:variant>
        <vt:i4>5</vt:i4>
      </vt:variant>
      <vt:variant>
        <vt:lpwstr>http://support.microsoft.com/kb/900900/ja</vt:lpwstr>
      </vt:variant>
      <vt:variant>
        <vt:lpwstr/>
      </vt:variant>
      <vt:variant>
        <vt:i4>3670113</vt:i4>
      </vt:variant>
      <vt:variant>
        <vt:i4>1857</vt:i4>
      </vt:variant>
      <vt:variant>
        <vt:i4>0</vt:i4>
      </vt:variant>
      <vt:variant>
        <vt:i4>5</vt:i4>
      </vt:variant>
      <vt:variant>
        <vt:lpwstr>http://support.microsoft.com/kb/2668751</vt:lpwstr>
      </vt:variant>
      <vt:variant>
        <vt:lpwstr/>
      </vt:variant>
      <vt:variant>
        <vt:i4>7143473</vt:i4>
      </vt:variant>
      <vt:variant>
        <vt:i4>1569</vt:i4>
      </vt:variant>
      <vt:variant>
        <vt:i4>0</vt:i4>
      </vt:variant>
      <vt:variant>
        <vt:i4>5</vt:i4>
      </vt:variant>
      <vt:variant>
        <vt:lpwstr>https://www.dokuwiki.org/plugin:tag</vt:lpwstr>
      </vt:variant>
      <vt:variant>
        <vt:lpwstr/>
      </vt:variant>
      <vt:variant>
        <vt:i4>327754</vt:i4>
      </vt:variant>
      <vt:variant>
        <vt:i4>1566</vt:i4>
      </vt:variant>
      <vt:variant>
        <vt:i4>0</vt:i4>
      </vt:variant>
      <vt:variant>
        <vt:i4>5</vt:i4>
      </vt:variant>
      <vt:variant>
        <vt:lpwstr>https://www.dokuwiki.org/plugin:bloglinks</vt:lpwstr>
      </vt:variant>
      <vt:variant>
        <vt:lpwstr/>
      </vt:variant>
      <vt:variant>
        <vt:i4>1966154</vt:i4>
      </vt:variant>
      <vt:variant>
        <vt:i4>1563</vt:i4>
      </vt:variant>
      <vt:variant>
        <vt:i4>0</vt:i4>
      </vt:variant>
      <vt:variant>
        <vt:i4>5</vt:i4>
      </vt:variant>
      <vt:variant>
        <vt:lpwstr>https://www.dokuwiki.org/plugin:pagelist</vt:lpwstr>
      </vt:variant>
      <vt:variant>
        <vt:lpwstr>flags</vt:lpwstr>
      </vt:variant>
      <vt:variant>
        <vt:i4>1861935932</vt:i4>
      </vt:variant>
      <vt:variant>
        <vt:i4>642</vt:i4>
      </vt:variant>
      <vt:variant>
        <vt:i4>0</vt:i4>
      </vt:variant>
      <vt:variant>
        <vt:i4>5</vt:i4>
      </vt:variant>
      <vt:variant>
        <vt:lpwstr>https://nss.sys.affrc.go.jp/）を入力し、「Enter」キーを押すと、＜Login＞画面が表示されます</vt:lpwstr>
      </vt:variant>
      <vt:variant>
        <vt:lpwstr/>
      </vt:variant>
      <vt:variant>
        <vt:i4>1861935932</vt:i4>
      </vt:variant>
      <vt:variant>
        <vt:i4>633</vt:i4>
      </vt:variant>
      <vt:variant>
        <vt:i4>0</vt:i4>
      </vt:variant>
      <vt:variant>
        <vt:i4>5</vt:i4>
      </vt:variant>
      <vt:variant>
        <vt:lpwstr>https://nss.sys.affrc.go.jp/）を入力し、「Enter」キーを押すと、＜Login＞画面が表示されます</vt:lpwstr>
      </vt:variant>
      <vt:variant>
        <vt:lpwstr/>
      </vt:variant>
      <vt:variant>
        <vt:i4>1572925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_Toc474943921</vt:lpwstr>
      </vt:variant>
      <vt:variant>
        <vt:i4>1572925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_Toc474943920</vt:lpwstr>
      </vt:variant>
      <vt:variant>
        <vt:i4>1769533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_Toc474943919</vt:lpwstr>
      </vt:variant>
      <vt:variant>
        <vt:i4>1769533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_Toc474943918</vt:lpwstr>
      </vt:variant>
      <vt:variant>
        <vt:i4>1769533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_Toc474943917</vt:lpwstr>
      </vt:variant>
      <vt:variant>
        <vt:i4>1769533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_Toc474943916</vt:lpwstr>
      </vt:variant>
      <vt:variant>
        <vt:i4>1769533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_Toc474943915</vt:lpwstr>
      </vt:variant>
      <vt:variant>
        <vt:i4>1769533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_Toc474943914</vt:lpwstr>
      </vt:variant>
      <vt:variant>
        <vt:i4>1769533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_Toc474943913</vt:lpwstr>
      </vt:variant>
      <vt:variant>
        <vt:i4>1769533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_Toc474943912</vt:lpwstr>
      </vt:variant>
      <vt:variant>
        <vt:i4>1769533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_Toc474943911</vt:lpwstr>
      </vt:variant>
      <vt:variant>
        <vt:i4>1769533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_Toc474943910</vt:lpwstr>
      </vt:variant>
      <vt:variant>
        <vt:i4>1703997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_Toc474943909</vt:lpwstr>
      </vt:variant>
      <vt:variant>
        <vt:i4>1703997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_Toc474943908</vt:lpwstr>
      </vt:variant>
      <vt:variant>
        <vt:i4>1703997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_Toc474943907</vt:lpwstr>
      </vt:variant>
      <vt:variant>
        <vt:i4>1703997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_Toc474943906</vt:lpwstr>
      </vt:variant>
      <vt:variant>
        <vt:i4>1703997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_Toc474943905</vt:lpwstr>
      </vt:variant>
      <vt:variant>
        <vt:i4>1703997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_Toc474943904</vt:lpwstr>
      </vt:variant>
      <vt:variant>
        <vt:i4>1703997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_Toc474943903</vt:lpwstr>
      </vt:variant>
      <vt:variant>
        <vt:i4>1703997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_Toc474943902</vt:lpwstr>
      </vt:variant>
      <vt:variant>
        <vt:i4>1703997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_Toc474943901</vt:lpwstr>
      </vt:variant>
      <vt:variant>
        <vt:i4>1703997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_Toc474943900</vt:lpwstr>
      </vt:variant>
      <vt:variant>
        <vt:i4>1245244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_Toc474943899</vt:lpwstr>
      </vt:variant>
      <vt:variant>
        <vt:i4>1245244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_Toc474943898</vt:lpwstr>
      </vt:variant>
      <vt:variant>
        <vt:i4>1245244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_Toc474943897</vt:lpwstr>
      </vt:variant>
      <vt:variant>
        <vt:i4>1245244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_Toc474943896</vt:lpwstr>
      </vt:variant>
      <vt:variant>
        <vt:i4>1245244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_Toc474943895</vt:lpwstr>
      </vt:variant>
      <vt:variant>
        <vt:i4>1245244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_Toc474943894</vt:lpwstr>
      </vt:variant>
      <vt:variant>
        <vt:i4>1245244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_Toc474943893</vt:lpwstr>
      </vt:variant>
      <vt:variant>
        <vt:i4>1245244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_Toc474943892</vt:lpwstr>
      </vt:variant>
      <vt:variant>
        <vt:i4>1245244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_Toc474943891</vt:lpwstr>
      </vt:variant>
      <vt:variant>
        <vt:i4>1245244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_Toc474943890</vt:lpwstr>
      </vt:variant>
      <vt:variant>
        <vt:i4>1179708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_Toc474943889</vt:lpwstr>
      </vt:variant>
      <vt:variant>
        <vt:i4>1179708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_Toc474943888</vt:lpwstr>
      </vt:variant>
      <vt:variant>
        <vt:i4>1179708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_Toc474943887</vt:lpwstr>
      </vt:variant>
      <vt:variant>
        <vt:i4>1179708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_Toc474943886</vt:lpwstr>
      </vt:variant>
      <vt:variant>
        <vt:i4>1179708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_Toc474943885</vt:lpwstr>
      </vt:variant>
      <vt:variant>
        <vt:i4>1179708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_Toc474943884</vt:lpwstr>
      </vt:variant>
      <vt:variant>
        <vt:i4>1179708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_Toc474943883</vt:lpwstr>
      </vt:variant>
      <vt:variant>
        <vt:i4>1179708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_Toc474943882</vt:lpwstr>
      </vt:variant>
      <vt:variant>
        <vt:i4>1179708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_Toc474943881</vt:lpwstr>
      </vt:variant>
      <vt:variant>
        <vt:i4>1179708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_Toc474943880</vt:lpwstr>
      </vt:variant>
      <vt:variant>
        <vt:i4>1900604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_Toc474943879</vt:lpwstr>
      </vt:variant>
      <vt:variant>
        <vt:i4>1900604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_Toc474943878</vt:lpwstr>
      </vt:variant>
      <vt:variant>
        <vt:i4>1900604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_Toc474943877</vt:lpwstr>
      </vt:variant>
      <vt:variant>
        <vt:i4>1900604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_Toc474943876</vt:lpwstr>
      </vt:variant>
      <vt:variant>
        <vt:i4>1900604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_Toc474943875</vt:lpwstr>
      </vt:variant>
      <vt:variant>
        <vt:i4>1900604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_Toc474943874</vt:lpwstr>
      </vt:variant>
      <vt:variant>
        <vt:i4>1900604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_Toc474943873</vt:lpwstr>
      </vt:variant>
      <vt:variant>
        <vt:i4>1900604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_Toc474943872</vt:lpwstr>
      </vt:variant>
      <vt:variant>
        <vt:i4>1900604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_Toc474943871</vt:lpwstr>
      </vt:variant>
      <vt:variant>
        <vt:i4>1900604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_Toc474943870</vt:lpwstr>
      </vt:variant>
      <vt:variant>
        <vt:i4>1835068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_Toc474943869</vt:lpwstr>
      </vt:variant>
      <vt:variant>
        <vt:i4>1835068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_Toc474943868</vt:lpwstr>
      </vt:variant>
      <vt:variant>
        <vt:i4>1835068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_Toc474943867</vt:lpwstr>
      </vt:variant>
      <vt:variant>
        <vt:i4>1835068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_Toc474943866</vt:lpwstr>
      </vt:variant>
      <vt:variant>
        <vt:i4>1835068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_Toc474943865</vt:lpwstr>
      </vt:variant>
      <vt:variant>
        <vt:i4>1835068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_Toc474943864</vt:lpwstr>
      </vt:variant>
      <vt:variant>
        <vt:i4>1835068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_Toc474943863</vt:lpwstr>
      </vt:variant>
      <vt:variant>
        <vt:i4>1835068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_Toc474943862</vt:lpwstr>
      </vt:variant>
      <vt:variant>
        <vt:i4>1835068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_Toc474943861</vt:lpwstr>
      </vt:variant>
      <vt:variant>
        <vt:i4>1835068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_Toc474943860</vt:lpwstr>
      </vt:variant>
      <vt:variant>
        <vt:i4>2031676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_Toc474943859</vt:lpwstr>
      </vt:variant>
      <vt:variant>
        <vt:i4>2031676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_Toc474943858</vt:lpwstr>
      </vt:variant>
      <vt:variant>
        <vt:i4>2031676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_Toc474943857</vt:lpwstr>
      </vt:variant>
      <vt:variant>
        <vt:i4>2031676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_Toc474943856</vt:lpwstr>
      </vt:variant>
      <vt:variant>
        <vt:i4>2031676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_Toc474943855</vt:lpwstr>
      </vt:variant>
      <vt:variant>
        <vt:i4>2031676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_Toc474943854</vt:lpwstr>
      </vt:variant>
      <vt:variant>
        <vt:i4>2031676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_Toc474943853</vt:lpwstr>
      </vt:variant>
      <vt:variant>
        <vt:i4>2031676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_Toc474943852</vt:lpwstr>
      </vt:variant>
      <vt:variant>
        <vt:i4>2031676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_Toc474943851</vt:lpwstr>
      </vt:variant>
      <vt:variant>
        <vt:i4>2031676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_Toc474943850</vt:lpwstr>
      </vt:variant>
      <vt:variant>
        <vt:i4>1966140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_Toc474943849</vt:lpwstr>
      </vt:variant>
      <vt:variant>
        <vt:i4>1966140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_Toc474943848</vt:lpwstr>
      </vt:variant>
      <vt:variant>
        <vt:i4>1966140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_Toc474943847</vt:lpwstr>
      </vt:variant>
      <vt:variant>
        <vt:i4>1966140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_Toc474943846</vt:lpwstr>
      </vt:variant>
      <vt:variant>
        <vt:i4>1966140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_Toc474943845</vt:lpwstr>
      </vt:variant>
      <vt:variant>
        <vt:i4>1966140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_Toc474943844</vt:lpwstr>
      </vt:variant>
      <vt:variant>
        <vt:i4>1966140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_Toc474943843</vt:lpwstr>
      </vt:variant>
      <vt:variant>
        <vt:i4>1966140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_Toc474943842</vt:lpwstr>
      </vt:variant>
      <vt:variant>
        <vt:i4>1966140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_Toc474943841</vt:lpwstr>
      </vt:variant>
      <vt:variant>
        <vt:i4>1966140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_Toc474943840</vt:lpwstr>
      </vt:variant>
      <vt:variant>
        <vt:i4>1638460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_Toc474943839</vt:lpwstr>
      </vt:variant>
      <vt:variant>
        <vt:i4>1638460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_Toc474943838</vt:lpwstr>
      </vt:variant>
      <vt:variant>
        <vt:i4>1638460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_Toc474943837</vt:lpwstr>
      </vt:variant>
      <vt:variant>
        <vt:i4>1638460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_Toc474943836</vt:lpwstr>
      </vt:variant>
      <vt:variant>
        <vt:i4>1638460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_Toc474943835</vt:lpwstr>
      </vt:variant>
      <vt:variant>
        <vt:i4>1638460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_Toc474943834</vt:lpwstr>
      </vt:variant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_Toc474943833</vt:lpwstr>
      </vt:variant>
      <vt:variant>
        <vt:i4>1638460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_Toc474943832</vt:lpwstr>
      </vt:variant>
      <vt:variant>
        <vt:i4>1638460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_Toc474943831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_Toc474943830</vt:lpwstr>
      </vt:variant>
      <vt:variant>
        <vt:i4>1572924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_Toc474943829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_Toc474943828</vt:lpwstr>
      </vt:variant>
      <vt:variant>
        <vt:i4>1572924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_Toc474943827</vt:lpwstr>
      </vt:variant>
      <vt:variant>
        <vt:i4>1572924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_Toc474943826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_Toc474943825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_Toc474943824</vt:lpwstr>
      </vt:variant>
      <vt:variant>
        <vt:i4>1572924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_Toc474943823</vt:lpwstr>
      </vt:variant>
      <vt:variant>
        <vt:i4>1572924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_Toc474943822</vt:lpwstr>
      </vt:variant>
      <vt:variant>
        <vt:i4>-618877167</vt:i4>
      </vt:variant>
      <vt:variant>
        <vt:i4>31038</vt:i4>
      </vt:variant>
      <vt:variant>
        <vt:i4>1027</vt:i4>
      </vt:variant>
      <vt:variant>
        <vt:i4>1</vt:i4>
      </vt:variant>
      <vt:variant>
        <vt:lpwstr>D:\マニュアル関連\6-農林NSS2016\0-原稿\1-1利用者マニュアル（一般利用者編）\IMG\第2章\gu02012.png</vt:lpwstr>
      </vt:variant>
      <vt:variant>
        <vt:lpwstr/>
      </vt:variant>
      <vt:variant>
        <vt:i4>-618877168</vt:i4>
      </vt:variant>
      <vt:variant>
        <vt:i4>31702</vt:i4>
      </vt:variant>
      <vt:variant>
        <vt:i4>1028</vt:i4>
      </vt:variant>
      <vt:variant>
        <vt:i4>1</vt:i4>
      </vt:variant>
      <vt:variant>
        <vt:lpwstr>D:\マニュアル関連\6-農林NSS2016\0-原稿\1-1利用者マニュアル（一般利用者編）\IMG\第2章\gu02013.png</vt:lpwstr>
      </vt:variant>
      <vt:variant>
        <vt:lpwstr/>
      </vt:variant>
      <vt:variant>
        <vt:i4>-618877167</vt:i4>
      </vt:variant>
      <vt:variant>
        <vt:i4>33062</vt:i4>
      </vt:variant>
      <vt:variant>
        <vt:i4>1029</vt:i4>
      </vt:variant>
      <vt:variant>
        <vt:i4>1</vt:i4>
      </vt:variant>
      <vt:variant>
        <vt:lpwstr>D:\マニュアル関連\6-農林NSS2016\0-原稿\1-1利用者マニュアル（一般利用者編）\IMG\第2章\gu02012.png</vt:lpwstr>
      </vt:variant>
      <vt:variant>
        <vt:lpwstr/>
      </vt:variant>
      <vt:variant>
        <vt:i4>-613109912</vt:i4>
      </vt:variant>
      <vt:variant>
        <vt:i4>34270</vt:i4>
      </vt:variant>
      <vt:variant>
        <vt:i4>1031</vt:i4>
      </vt:variant>
      <vt:variant>
        <vt:i4>1</vt:i4>
      </vt:variant>
      <vt:variant>
        <vt:lpwstr>D:\マニュアル関連\6-農林NSS2016\0-原稿\1-1利用者マニュアル（一般利用者編）\IMG\第2章\gu02016_Win10_Chrome54-1.png</vt:lpwstr>
      </vt:variant>
      <vt:variant>
        <vt:lpwstr/>
      </vt:variant>
      <vt:variant>
        <vt:i4>-613044358</vt:i4>
      </vt:variant>
      <vt:variant>
        <vt:i4>35140</vt:i4>
      </vt:variant>
      <vt:variant>
        <vt:i4>1032</vt:i4>
      </vt:variant>
      <vt:variant>
        <vt:i4>1</vt:i4>
      </vt:variant>
      <vt:variant>
        <vt:lpwstr>D:\マニュアル関連\6-農林NSS2016\0-原稿\1-1利用者マニュアル（一般利用者編）\IMG\第2章\gu02015_Win10_IE11-2.png</vt:lpwstr>
      </vt:variant>
      <vt:variant>
        <vt:lpwstr/>
      </vt:variant>
      <vt:variant>
        <vt:i4>-612913304</vt:i4>
      </vt:variant>
      <vt:variant>
        <vt:i4>35364</vt:i4>
      </vt:variant>
      <vt:variant>
        <vt:i4>1033</vt:i4>
      </vt:variant>
      <vt:variant>
        <vt:i4>1</vt:i4>
      </vt:variant>
      <vt:variant>
        <vt:lpwstr>D:\マニュアル関連\6-農林NSS2016\0-原稿\1-1利用者マニュアル（一般利用者編）\IMG\第2章\gu02016_Win10_Chrome54-2.png</vt:lpwstr>
      </vt:variant>
      <vt:variant>
        <vt:lpwstr/>
      </vt:variant>
      <vt:variant>
        <vt:i4>-618877164</vt:i4>
      </vt:variant>
      <vt:variant>
        <vt:i4>35542</vt:i4>
      </vt:variant>
      <vt:variant>
        <vt:i4>1034</vt:i4>
      </vt:variant>
      <vt:variant>
        <vt:i4>1</vt:i4>
      </vt:variant>
      <vt:variant>
        <vt:lpwstr>D:\マニュアル関連\6-農林NSS2016\0-原稿\1-1利用者マニュアル（一般利用者編）\IMG\第2章\gu02017.png</vt:lpwstr>
      </vt:variant>
      <vt:variant>
        <vt:lpwstr/>
      </vt:variant>
      <vt:variant>
        <vt:i4>-618877168</vt:i4>
      </vt:variant>
      <vt:variant>
        <vt:i4>35944</vt:i4>
      </vt:variant>
      <vt:variant>
        <vt:i4>1035</vt:i4>
      </vt:variant>
      <vt:variant>
        <vt:i4>1</vt:i4>
      </vt:variant>
      <vt:variant>
        <vt:lpwstr>D:\マニュアル関連\6-農林NSS2016\0-原稿\1-1利用者マニュアル（一般利用者編）\IMG\第2章\gu02013.png</vt:lpwstr>
      </vt:variant>
      <vt:variant>
        <vt:lpwstr/>
      </vt:variant>
      <vt:variant>
        <vt:i4>-618877161</vt:i4>
      </vt:variant>
      <vt:variant>
        <vt:i4>36368</vt:i4>
      </vt:variant>
      <vt:variant>
        <vt:i4>1036</vt:i4>
      </vt:variant>
      <vt:variant>
        <vt:i4>1</vt:i4>
      </vt:variant>
      <vt:variant>
        <vt:lpwstr>D:\マニュアル関連\6-農林NSS2016\0-原稿\1-1利用者マニュアル（一般利用者編）\IMG\第2章\gu02014.png</vt:lpwstr>
      </vt:variant>
      <vt:variant>
        <vt:lpwstr/>
      </vt:variant>
      <vt:variant>
        <vt:i4>-617697502</vt:i4>
      </vt:variant>
      <vt:variant>
        <vt:i4>39778</vt:i4>
      </vt:variant>
      <vt:variant>
        <vt:i4>1037</vt:i4>
      </vt:variant>
      <vt:variant>
        <vt:i4>1</vt:i4>
      </vt:variant>
      <vt:variant>
        <vt:lpwstr>D:\マニュアル関連\6-農林NSS2016\0-原稿\1-1利用者マニュアル（一般利用者編）\IMG\第3章\gu0302011.png</vt:lpwstr>
      </vt:variant>
      <vt:variant>
        <vt:lpwstr/>
      </vt:variant>
      <vt:variant>
        <vt:i4>-618877168</vt:i4>
      </vt:variant>
      <vt:variant>
        <vt:i4>40126</vt:i4>
      </vt:variant>
      <vt:variant>
        <vt:i4>1038</vt:i4>
      </vt:variant>
      <vt:variant>
        <vt:i4>1</vt:i4>
      </vt:variant>
      <vt:variant>
        <vt:lpwstr>D:\マニュアル関連\6-農林NSS2016\0-原稿\1-1利用者マニュアル（一般利用者編）\IMG\第2章\gu02013.png</vt:lpwstr>
      </vt:variant>
      <vt:variant>
        <vt:lpwstr/>
      </vt:variant>
      <vt:variant>
        <vt:i4>-618746094</vt:i4>
      </vt:variant>
      <vt:variant>
        <vt:i4>40418</vt:i4>
      </vt:variant>
      <vt:variant>
        <vt:i4>1039</vt:i4>
      </vt:variant>
      <vt:variant>
        <vt:i4>1</vt:i4>
      </vt:variant>
      <vt:variant>
        <vt:lpwstr>D:\マニュアル関連\6-農林NSS2016\0-原稿\1-1利用者マニュアル（一般利用者編）\IMG\第3章\gu03031.png</vt:lpwstr>
      </vt:variant>
      <vt:variant>
        <vt:lpwstr/>
      </vt:variant>
      <vt:variant>
        <vt:i4>-619073774</vt:i4>
      </vt:variant>
      <vt:variant>
        <vt:i4>42332</vt:i4>
      </vt:variant>
      <vt:variant>
        <vt:i4>1040</vt:i4>
      </vt:variant>
      <vt:variant>
        <vt:i4>1</vt:i4>
      </vt:variant>
      <vt:variant>
        <vt:lpwstr>D:\マニュアル関連\6-農林NSS2016\0-原稿\1-1利用者マニュアル（一般利用者編）\IMG\第3章\gu03041.png</vt:lpwstr>
      </vt:variant>
      <vt:variant>
        <vt:lpwstr/>
      </vt:variant>
      <vt:variant>
        <vt:i4>-619073775</vt:i4>
      </vt:variant>
      <vt:variant>
        <vt:i4>42798</vt:i4>
      </vt:variant>
      <vt:variant>
        <vt:i4>1041</vt:i4>
      </vt:variant>
      <vt:variant>
        <vt:i4>1</vt:i4>
      </vt:variant>
      <vt:variant>
        <vt:lpwstr>D:\マニュアル関連\6-農林NSS2016\0-原稿\1-1利用者マニュアル（一般利用者編）\IMG\第3章\gu03042.png</vt:lpwstr>
      </vt:variant>
      <vt:variant>
        <vt:lpwstr/>
      </vt:variant>
      <vt:variant>
        <vt:i4>-619139310</vt:i4>
      </vt:variant>
      <vt:variant>
        <vt:i4>44754</vt:i4>
      </vt:variant>
      <vt:variant>
        <vt:i4>1042</vt:i4>
      </vt:variant>
      <vt:variant>
        <vt:i4>1</vt:i4>
      </vt:variant>
      <vt:variant>
        <vt:lpwstr>D:\マニュアル関連\6-農林NSS2016\0-原稿\1-1利用者マニュアル（一般利用者編）\IMG\第3章\gu03051.png</vt:lpwstr>
      </vt:variant>
      <vt:variant>
        <vt:lpwstr/>
      </vt:variant>
      <vt:variant>
        <vt:i4>-612847877</vt:i4>
      </vt:variant>
      <vt:variant>
        <vt:i4>46122</vt:i4>
      </vt:variant>
      <vt:variant>
        <vt:i4>1043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-618942702</vt:i4>
      </vt:variant>
      <vt:variant>
        <vt:i4>47114</vt:i4>
      </vt:variant>
      <vt:variant>
        <vt:i4>1044</vt:i4>
      </vt:variant>
      <vt:variant>
        <vt:i4>1</vt:i4>
      </vt:variant>
      <vt:variant>
        <vt:lpwstr>D:\マニュアル関連\6-農林NSS2016\0-原稿\1-1利用者マニュアル（一般利用者編）\IMG\第3章\gu03061.png</vt:lpwstr>
      </vt:variant>
      <vt:variant>
        <vt:lpwstr/>
      </vt:variant>
      <vt:variant>
        <vt:i4>-612847877</vt:i4>
      </vt:variant>
      <vt:variant>
        <vt:i4>47478</vt:i4>
      </vt:variant>
      <vt:variant>
        <vt:i4>1045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-619008238</vt:i4>
      </vt:variant>
      <vt:variant>
        <vt:i4>48490</vt:i4>
      </vt:variant>
      <vt:variant>
        <vt:i4>1046</vt:i4>
      </vt:variant>
      <vt:variant>
        <vt:i4>1</vt:i4>
      </vt:variant>
      <vt:variant>
        <vt:lpwstr>D:\マニュアル関連\6-農林NSS2016\0-原稿\1-1利用者マニュアル（一般利用者編）\IMG\第3章\gu03071.png</vt:lpwstr>
      </vt:variant>
      <vt:variant>
        <vt:lpwstr/>
      </vt:variant>
      <vt:variant>
        <vt:i4>-619335918</vt:i4>
      </vt:variant>
      <vt:variant>
        <vt:i4>52196</vt:i4>
      </vt:variant>
      <vt:variant>
        <vt:i4>1047</vt:i4>
      </vt:variant>
      <vt:variant>
        <vt:i4>1</vt:i4>
      </vt:variant>
      <vt:variant>
        <vt:lpwstr>D:\マニュアル関連\6-農林NSS2016\0-原稿\1-1利用者マニュアル（一般利用者編）\IMG\第3章\gu03081.png</vt:lpwstr>
      </vt:variant>
      <vt:variant>
        <vt:lpwstr/>
      </vt:variant>
      <vt:variant>
        <vt:i4>-612847877</vt:i4>
      </vt:variant>
      <vt:variant>
        <vt:i4>52958</vt:i4>
      </vt:variant>
      <vt:variant>
        <vt:i4>1048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53220</vt:i4>
      </vt:variant>
      <vt:variant>
        <vt:i4>1049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53472</vt:i4>
      </vt:variant>
      <vt:variant>
        <vt:i4>1050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-619401454</vt:i4>
      </vt:variant>
      <vt:variant>
        <vt:i4>54902</vt:i4>
      </vt:variant>
      <vt:variant>
        <vt:i4>1051</vt:i4>
      </vt:variant>
      <vt:variant>
        <vt:i4>1</vt:i4>
      </vt:variant>
      <vt:variant>
        <vt:lpwstr>D:\マニュアル関連\6-農林NSS2016\0-原稿\1-1利用者マニュアル（一般利用者編）\IMG\第3章\gu03091.png</vt:lpwstr>
      </vt:variant>
      <vt:variant>
        <vt:lpwstr/>
      </vt:variant>
      <vt:variant>
        <vt:i4>-612847877</vt:i4>
      </vt:variant>
      <vt:variant>
        <vt:i4>55108</vt:i4>
      </vt:variant>
      <vt:variant>
        <vt:i4>1052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55532</vt:i4>
      </vt:variant>
      <vt:variant>
        <vt:i4>1053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55786</vt:i4>
      </vt:variant>
      <vt:variant>
        <vt:i4>1054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-617828573</vt:i4>
      </vt:variant>
      <vt:variant>
        <vt:i4>56370</vt:i4>
      </vt:variant>
      <vt:variant>
        <vt:i4>1055</vt:i4>
      </vt:variant>
      <vt:variant>
        <vt:i4>1</vt:i4>
      </vt:variant>
      <vt:variant>
        <vt:lpwstr>D:\マニュアル関連\6-農林NSS2016\0-原稿\1-1利用者マニュアル（一般利用者編）\IMG\第3章\gu0310011.png</vt:lpwstr>
      </vt:variant>
      <vt:variant>
        <vt:lpwstr/>
      </vt:variant>
      <vt:variant>
        <vt:i4>-612847877</vt:i4>
      </vt:variant>
      <vt:variant>
        <vt:i4>56648</vt:i4>
      </vt:variant>
      <vt:variant>
        <vt:i4>1056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-617828576</vt:i4>
      </vt:variant>
      <vt:variant>
        <vt:i4>57054</vt:i4>
      </vt:variant>
      <vt:variant>
        <vt:i4>1057</vt:i4>
      </vt:variant>
      <vt:variant>
        <vt:i4>1</vt:i4>
      </vt:variant>
      <vt:variant>
        <vt:lpwstr>D:\マニュアル関連\6-農林NSS2016\0-原稿\1-1利用者マニュアル（一般利用者編）\IMG\第3章\gu0310012.png</vt:lpwstr>
      </vt:variant>
      <vt:variant>
        <vt:lpwstr/>
      </vt:variant>
      <vt:variant>
        <vt:i4>-617828573</vt:i4>
      </vt:variant>
      <vt:variant>
        <vt:i4>57328</vt:i4>
      </vt:variant>
      <vt:variant>
        <vt:i4>1058</vt:i4>
      </vt:variant>
      <vt:variant>
        <vt:i4>1</vt:i4>
      </vt:variant>
      <vt:variant>
        <vt:lpwstr>D:\マニュアル関連\6-農林NSS2016\0-原稿\1-1利用者マニュアル（一般利用者編）\IMG\第3章\gu0310011.png</vt:lpwstr>
      </vt:variant>
      <vt:variant>
        <vt:lpwstr/>
      </vt:variant>
      <vt:variant>
        <vt:i4>-617631965</vt:i4>
      </vt:variant>
      <vt:variant>
        <vt:i4>57730</vt:i4>
      </vt:variant>
      <vt:variant>
        <vt:i4>1059</vt:i4>
      </vt:variant>
      <vt:variant>
        <vt:i4>1</vt:i4>
      </vt:variant>
      <vt:variant>
        <vt:lpwstr>D:\マニュアル関連\6-農林NSS2016\0-原稿\1-1利用者マニュアル（一般利用者編）\IMG\第3章\gu0310021.png</vt:lpwstr>
      </vt:variant>
      <vt:variant>
        <vt:lpwstr/>
      </vt:variant>
      <vt:variant>
        <vt:i4>-612847877</vt:i4>
      </vt:variant>
      <vt:variant>
        <vt:i4>57858</vt:i4>
      </vt:variant>
      <vt:variant>
        <vt:i4>1060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-617828576</vt:i4>
      </vt:variant>
      <vt:variant>
        <vt:i4>60284</vt:i4>
      </vt:variant>
      <vt:variant>
        <vt:i4>1061</vt:i4>
      </vt:variant>
      <vt:variant>
        <vt:i4>1</vt:i4>
      </vt:variant>
      <vt:variant>
        <vt:lpwstr>D:\マニュアル関連\6-農林NSS2016\0-原稿\1-1利用者マニュアル（一般利用者編）\IMG\第3章\gu0310012.png</vt:lpwstr>
      </vt:variant>
      <vt:variant>
        <vt:lpwstr/>
      </vt:variant>
      <vt:variant>
        <vt:i4>-618680558</vt:i4>
      </vt:variant>
      <vt:variant>
        <vt:i4>62146</vt:i4>
      </vt:variant>
      <vt:variant>
        <vt:i4>1062</vt:i4>
      </vt:variant>
      <vt:variant>
        <vt:i4>1</vt:i4>
      </vt:variant>
      <vt:variant>
        <vt:lpwstr>D:\マニュアル関連\6-農林NSS2016\0-原稿\1-1利用者マニュアル（一般利用者編）\IMG\第4章\gu04021.png</vt:lpwstr>
      </vt:variant>
      <vt:variant>
        <vt:lpwstr/>
      </vt:variant>
      <vt:variant>
        <vt:i4>-617697502</vt:i4>
      </vt:variant>
      <vt:variant>
        <vt:i4>65420</vt:i4>
      </vt:variant>
      <vt:variant>
        <vt:i4>1063</vt:i4>
      </vt:variant>
      <vt:variant>
        <vt:i4>1</vt:i4>
      </vt:variant>
      <vt:variant>
        <vt:lpwstr>D:\マニュアル関連\6-農林NSS2016\0-原稿\1-1利用者マニュアル（一般利用者編）\IMG\第5章\gu0502011.png</vt:lpwstr>
      </vt:variant>
      <vt:variant>
        <vt:lpwstr/>
      </vt:variant>
      <vt:variant>
        <vt:i4>-618877168</vt:i4>
      </vt:variant>
      <vt:variant>
        <vt:i4>65780</vt:i4>
      </vt:variant>
      <vt:variant>
        <vt:i4>1064</vt:i4>
      </vt:variant>
      <vt:variant>
        <vt:i4>1</vt:i4>
      </vt:variant>
      <vt:variant>
        <vt:lpwstr>D:\マニュアル関連\6-農林NSS2016\0-原稿\1-1利用者マニュアル（一般利用者編）\IMG\第2章\gu02013.png</vt:lpwstr>
      </vt:variant>
      <vt:variant>
        <vt:lpwstr/>
      </vt:variant>
      <vt:variant>
        <vt:i4>-617631966</vt:i4>
      </vt:variant>
      <vt:variant>
        <vt:i4>66144</vt:i4>
      </vt:variant>
      <vt:variant>
        <vt:i4>1065</vt:i4>
      </vt:variant>
      <vt:variant>
        <vt:i4>1</vt:i4>
      </vt:variant>
      <vt:variant>
        <vt:lpwstr>D:\マニュアル関連\6-農林NSS2016\0-原稿\1-1利用者マニュアル（一般利用者編）\IMG\第5章\gu0503011.png</vt:lpwstr>
      </vt:variant>
      <vt:variant>
        <vt:lpwstr/>
      </vt:variant>
      <vt:variant>
        <vt:i4>-617631967</vt:i4>
      </vt:variant>
      <vt:variant>
        <vt:i4>66598</vt:i4>
      </vt:variant>
      <vt:variant>
        <vt:i4>1066</vt:i4>
      </vt:variant>
      <vt:variant>
        <vt:i4>1</vt:i4>
      </vt:variant>
      <vt:variant>
        <vt:lpwstr>D:\マニュアル関連\6-農林NSS2016\0-原稿\1-1利用者マニュアル（一般利用者編）\IMG\第5章\gu0503012.png</vt:lpwstr>
      </vt:variant>
      <vt:variant>
        <vt:lpwstr/>
      </vt:variant>
      <vt:variant>
        <vt:i4>-617631968</vt:i4>
      </vt:variant>
      <vt:variant>
        <vt:i4>67124</vt:i4>
      </vt:variant>
      <vt:variant>
        <vt:i4>1067</vt:i4>
      </vt:variant>
      <vt:variant>
        <vt:i4>1</vt:i4>
      </vt:variant>
      <vt:variant>
        <vt:lpwstr>D:\マニュアル関連\6-農林NSS2016\0-原稿\1-1利用者マニュアル（一般利用者編）\IMG\第5章\gu0503013.png</vt:lpwstr>
      </vt:variant>
      <vt:variant>
        <vt:lpwstr/>
      </vt:variant>
      <vt:variant>
        <vt:i4>-617631961</vt:i4>
      </vt:variant>
      <vt:variant>
        <vt:i4>67362</vt:i4>
      </vt:variant>
      <vt:variant>
        <vt:i4>1068</vt:i4>
      </vt:variant>
      <vt:variant>
        <vt:i4>1</vt:i4>
      </vt:variant>
      <vt:variant>
        <vt:lpwstr>D:\マニュアル関連\6-農林NSS2016\0-原稿\1-1利用者マニュアル（一般利用者編）\IMG\第5章\gu0503014.png</vt:lpwstr>
      </vt:variant>
      <vt:variant>
        <vt:lpwstr/>
      </vt:variant>
      <vt:variant>
        <vt:i4>-617828574</vt:i4>
      </vt:variant>
      <vt:variant>
        <vt:i4>68084</vt:i4>
      </vt:variant>
      <vt:variant>
        <vt:i4>1069</vt:i4>
      </vt:variant>
      <vt:variant>
        <vt:i4>1</vt:i4>
      </vt:variant>
      <vt:variant>
        <vt:lpwstr>D:\マニュアル関連\6-農林NSS2016\0-原稿\1-1利用者マニュアル（一般利用者編）\IMG\第5章\gu0503021.png</vt:lpwstr>
      </vt:variant>
      <vt:variant>
        <vt:lpwstr/>
      </vt:variant>
      <vt:variant>
        <vt:i4>-617828575</vt:i4>
      </vt:variant>
      <vt:variant>
        <vt:i4>68610</vt:i4>
      </vt:variant>
      <vt:variant>
        <vt:i4>1070</vt:i4>
      </vt:variant>
      <vt:variant>
        <vt:i4>1</vt:i4>
      </vt:variant>
      <vt:variant>
        <vt:lpwstr>D:\マニュアル関連\6-農林NSS2016\0-原稿\1-1利用者マニュアル（一般利用者編）\IMG\第5章\gu0503022.png</vt:lpwstr>
      </vt:variant>
      <vt:variant>
        <vt:lpwstr/>
      </vt:variant>
      <vt:variant>
        <vt:i4>-617828574</vt:i4>
      </vt:variant>
      <vt:variant>
        <vt:i4>69478</vt:i4>
      </vt:variant>
      <vt:variant>
        <vt:i4>1071</vt:i4>
      </vt:variant>
      <vt:variant>
        <vt:i4>1</vt:i4>
      </vt:variant>
      <vt:variant>
        <vt:lpwstr>D:\マニュアル関連\6-農林NSS2016\0-原稿\1-1利用者マニュアル（一般利用者編）\IMG\第5章\gu0503021.png</vt:lpwstr>
      </vt:variant>
      <vt:variant>
        <vt:lpwstr/>
      </vt:variant>
      <vt:variant>
        <vt:i4>-617828574</vt:i4>
      </vt:variant>
      <vt:variant>
        <vt:i4>70882</vt:i4>
      </vt:variant>
      <vt:variant>
        <vt:i4>1072</vt:i4>
      </vt:variant>
      <vt:variant>
        <vt:i4>1</vt:i4>
      </vt:variant>
      <vt:variant>
        <vt:lpwstr>D:\マニュアル関連\6-農林NSS2016\0-原稿\1-1利用者マニュアル（一般利用者編）\IMG\第5章\gu0503021.png</vt:lpwstr>
      </vt:variant>
      <vt:variant>
        <vt:lpwstr/>
      </vt:variant>
      <vt:variant>
        <vt:i4>-617894110</vt:i4>
      </vt:variant>
      <vt:variant>
        <vt:i4>71132</vt:i4>
      </vt:variant>
      <vt:variant>
        <vt:i4>1073</vt:i4>
      </vt:variant>
      <vt:variant>
        <vt:i4>1</vt:i4>
      </vt:variant>
      <vt:variant>
        <vt:lpwstr>D:\マニュアル関連\6-農林NSS2016\0-原稿\1-1利用者マニュアル（一般利用者編）\IMG\第5章\gu0504021.png</vt:lpwstr>
      </vt:variant>
      <vt:variant>
        <vt:lpwstr/>
      </vt:variant>
      <vt:variant>
        <vt:i4>-617828574</vt:i4>
      </vt:variant>
      <vt:variant>
        <vt:i4>71576</vt:i4>
      </vt:variant>
      <vt:variant>
        <vt:i4>1074</vt:i4>
      </vt:variant>
      <vt:variant>
        <vt:i4>1</vt:i4>
      </vt:variant>
      <vt:variant>
        <vt:lpwstr>D:\マニュアル関連\6-農林NSS2016\0-原稿\1-1利用者マニュアル（一般利用者編）\IMG\第5章\gu0503021.png</vt:lpwstr>
      </vt:variant>
      <vt:variant>
        <vt:lpwstr/>
      </vt:variant>
      <vt:variant>
        <vt:i4>-617959646</vt:i4>
      </vt:variant>
      <vt:variant>
        <vt:i4>71828</vt:i4>
      </vt:variant>
      <vt:variant>
        <vt:i4>1075</vt:i4>
      </vt:variant>
      <vt:variant>
        <vt:i4>1</vt:i4>
      </vt:variant>
      <vt:variant>
        <vt:lpwstr>D:\マニュアル関連\6-農林NSS2016\0-原稿\1-1利用者マニュアル（一般利用者編）\IMG\第5章\gu0504031.png</vt:lpwstr>
      </vt:variant>
      <vt:variant>
        <vt:lpwstr/>
      </vt:variant>
      <vt:variant>
        <vt:i4>-617959647</vt:i4>
      </vt:variant>
      <vt:variant>
        <vt:i4>71992</vt:i4>
      </vt:variant>
      <vt:variant>
        <vt:i4>1076</vt:i4>
      </vt:variant>
      <vt:variant>
        <vt:i4>1</vt:i4>
      </vt:variant>
      <vt:variant>
        <vt:lpwstr>D:\マニュアル関連\6-農林NSS2016\0-原稿\1-1利用者マニュアル（一般利用者編）\IMG\第5章\gu0504032.png</vt:lpwstr>
      </vt:variant>
      <vt:variant>
        <vt:lpwstr/>
      </vt:variant>
      <vt:variant>
        <vt:i4>-617959648</vt:i4>
      </vt:variant>
      <vt:variant>
        <vt:i4>72168</vt:i4>
      </vt:variant>
      <vt:variant>
        <vt:i4>1077</vt:i4>
      </vt:variant>
      <vt:variant>
        <vt:i4>1</vt:i4>
      </vt:variant>
      <vt:variant>
        <vt:lpwstr>D:\マニュアル関連\6-農林NSS2016\0-原稿\1-1利用者マニュアル（一般利用者編）\IMG\第5章\gu0504033.png</vt:lpwstr>
      </vt:variant>
      <vt:variant>
        <vt:lpwstr/>
      </vt:variant>
      <vt:variant>
        <vt:i4>-617828574</vt:i4>
      </vt:variant>
      <vt:variant>
        <vt:i4>72514</vt:i4>
      </vt:variant>
      <vt:variant>
        <vt:i4>1078</vt:i4>
      </vt:variant>
      <vt:variant>
        <vt:i4>1</vt:i4>
      </vt:variant>
      <vt:variant>
        <vt:lpwstr>D:\マニュアル関連\6-農林NSS2016\0-原稿\1-1利用者マニュアル（一般利用者編）\IMG\第5章\gu0503021.png</vt:lpwstr>
      </vt:variant>
      <vt:variant>
        <vt:lpwstr/>
      </vt:variant>
      <vt:variant>
        <vt:i4>-619139310</vt:i4>
      </vt:variant>
      <vt:variant>
        <vt:i4>72778</vt:i4>
      </vt:variant>
      <vt:variant>
        <vt:i4>1079</vt:i4>
      </vt:variant>
      <vt:variant>
        <vt:i4>1</vt:i4>
      </vt:variant>
      <vt:variant>
        <vt:lpwstr>D:\マニュアル関連\6-農林NSS2016\0-原稿\1-1利用者マニュアル（一般利用者編）\IMG\第5章\gu05051.png</vt:lpwstr>
      </vt:variant>
      <vt:variant>
        <vt:lpwstr/>
      </vt:variant>
      <vt:variant>
        <vt:i4>-617238749</vt:i4>
      </vt:variant>
      <vt:variant>
        <vt:i4>73008</vt:i4>
      </vt:variant>
      <vt:variant>
        <vt:i4>1080</vt:i4>
      </vt:variant>
      <vt:variant>
        <vt:i4>1</vt:i4>
      </vt:variant>
      <vt:variant>
        <vt:lpwstr>D:\マニュアル関連\6-農林NSS2016\0-原稿\1-1利用者マニュアル（一般利用者編）\IMG\第5章\gu05051-1.png</vt:lpwstr>
      </vt:variant>
      <vt:variant>
        <vt:lpwstr/>
      </vt:variant>
      <vt:variant>
        <vt:i4>-619139311</vt:i4>
      </vt:variant>
      <vt:variant>
        <vt:i4>73592</vt:i4>
      </vt:variant>
      <vt:variant>
        <vt:i4>1081</vt:i4>
      </vt:variant>
      <vt:variant>
        <vt:i4>1</vt:i4>
      </vt:variant>
      <vt:variant>
        <vt:lpwstr>D:\マニュアル関連\6-農林NSS2016\0-原稿\1-1利用者マニュアル（一般利用者編）\IMG\第5章\gu05052.png</vt:lpwstr>
      </vt:variant>
      <vt:variant>
        <vt:lpwstr/>
      </vt:variant>
      <vt:variant>
        <vt:i4>-619139312</vt:i4>
      </vt:variant>
      <vt:variant>
        <vt:i4>73972</vt:i4>
      </vt:variant>
      <vt:variant>
        <vt:i4>1082</vt:i4>
      </vt:variant>
      <vt:variant>
        <vt:i4>1</vt:i4>
      </vt:variant>
      <vt:variant>
        <vt:lpwstr>D:\マニュアル関連\6-農林NSS2016\0-原稿\1-1利用者マニュアル（一般利用者編）\IMG\第5章\gu05053.png</vt:lpwstr>
      </vt:variant>
      <vt:variant>
        <vt:lpwstr/>
      </vt:variant>
      <vt:variant>
        <vt:i4>-618942702</vt:i4>
      </vt:variant>
      <vt:variant>
        <vt:i4>75732</vt:i4>
      </vt:variant>
      <vt:variant>
        <vt:i4>1083</vt:i4>
      </vt:variant>
      <vt:variant>
        <vt:i4>1</vt:i4>
      </vt:variant>
      <vt:variant>
        <vt:lpwstr>D:\マニュアル関連\6-農林NSS2016\0-原稿\1-1利用者マニュアル（一般利用者編）\IMG\第5章\gu05061.png</vt:lpwstr>
      </vt:variant>
      <vt:variant>
        <vt:lpwstr/>
      </vt:variant>
      <vt:variant>
        <vt:i4>-612847877</vt:i4>
      </vt:variant>
      <vt:variant>
        <vt:i4>76918</vt:i4>
      </vt:variant>
      <vt:variant>
        <vt:i4>1084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77140</vt:i4>
      </vt:variant>
      <vt:variant>
        <vt:i4>1085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77394</vt:i4>
      </vt:variant>
      <vt:variant>
        <vt:i4>1086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77940</vt:i4>
      </vt:variant>
      <vt:variant>
        <vt:i4>1087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78594</vt:i4>
      </vt:variant>
      <vt:variant>
        <vt:i4>1088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79242</vt:i4>
      </vt:variant>
      <vt:variant>
        <vt:i4>1089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-617697502</vt:i4>
      </vt:variant>
      <vt:variant>
        <vt:i4>83712</vt:i4>
      </vt:variant>
      <vt:variant>
        <vt:i4>1090</vt:i4>
      </vt:variant>
      <vt:variant>
        <vt:i4>1</vt:i4>
      </vt:variant>
      <vt:variant>
        <vt:lpwstr>D:\マニュアル関連\6-農林NSS2016\0-原稿\1-1利用者マニュアル（一般利用者編）\IMG\第6章\gu0602011.png</vt:lpwstr>
      </vt:variant>
      <vt:variant>
        <vt:lpwstr/>
      </vt:variant>
      <vt:variant>
        <vt:i4>-618877168</vt:i4>
      </vt:variant>
      <vt:variant>
        <vt:i4>84096</vt:i4>
      </vt:variant>
      <vt:variant>
        <vt:i4>1091</vt:i4>
      </vt:variant>
      <vt:variant>
        <vt:i4>1</vt:i4>
      </vt:variant>
      <vt:variant>
        <vt:lpwstr>D:\マニュアル関連\6-農林NSS2016\0-原稿\1-1利用者マニュアル（一般利用者編）\IMG\第2章\gu02013.png</vt:lpwstr>
      </vt:variant>
      <vt:variant>
        <vt:lpwstr/>
      </vt:variant>
      <vt:variant>
        <vt:i4>-617697502</vt:i4>
      </vt:variant>
      <vt:variant>
        <vt:i4>84400</vt:i4>
      </vt:variant>
      <vt:variant>
        <vt:i4>1092</vt:i4>
      </vt:variant>
      <vt:variant>
        <vt:i4>1</vt:i4>
      </vt:variant>
      <vt:variant>
        <vt:lpwstr>D:\マニュアル関連\6-農林NSS2016\0-原稿\1-1利用者マニュアル（一般利用者編）\IMG\第6章\gu0602011.png</vt:lpwstr>
      </vt:variant>
      <vt:variant>
        <vt:lpwstr/>
      </vt:variant>
      <vt:variant>
        <vt:i4>-612847877</vt:i4>
      </vt:variant>
      <vt:variant>
        <vt:i4>85040</vt:i4>
      </vt:variant>
      <vt:variant>
        <vt:i4>1093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86182</vt:i4>
      </vt:variant>
      <vt:variant>
        <vt:i4>1094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-619073774</vt:i4>
      </vt:variant>
      <vt:variant>
        <vt:i4>87644</vt:i4>
      </vt:variant>
      <vt:variant>
        <vt:i4>1095</vt:i4>
      </vt:variant>
      <vt:variant>
        <vt:i4>1</vt:i4>
      </vt:variant>
      <vt:variant>
        <vt:lpwstr>D:\マニュアル関連\6-農林NSS2016\0-原稿\1-1利用者マニュアル（一般利用者編）\IMG\第6章\gu06041.png</vt:lpwstr>
      </vt:variant>
      <vt:variant>
        <vt:lpwstr/>
      </vt:variant>
      <vt:variant>
        <vt:i4>-618025183</vt:i4>
      </vt:variant>
      <vt:variant>
        <vt:i4>89510</vt:i4>
      </vt:variant>
      <vt:variant>
        <vt:i4>1096</vt:i4>
      </vt:variant>
      <vt:variant>
        <vt:i4>1</vt:i4>
      </vt:variant>
      <vt:variant>
        <vt:lpwstr>D:\マニュアル関連\6-農林NSS2016\0-原稿\1-1利用者マニュアル（一般利用者編）\IMG\第6章\gu0605012.png</vt:lpwstr>
      </vt:variant>
      <vt:variant>
        <vt:lpwstr/>
      </vt:variant>
      <vt:variant>
        <vt:i4>-612847877</vt:i4>
      </vt:variant>
      <vt:variant>
        <vt:i4>215768</vt:i4>
      </vt:variant>
      <vt:variant>
        <vt:i4>1097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216850</vt:i4>
      </vt:variant>
      <vt:variant>
        <vt:i4>1098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-618025183</vt:i4>
      </vt:variant>
      <vt:variant>
        <vt:i4>218234</vt:i4>
      </vt:variant>
      <vt:variant>
        <vt:i4>1099</vt:i4>
      </vt:variant>
      <vt:variant>
        <vt:i4>1</vt:i4>
      </vt:variant>
      <vt:variant>
        <vt:lpwstr>D:\マニュアル関連\6-農林NSS2016\0-原稿\1-1利用者マニュアル（一般利用者編）\IMG\第6章\gu0605012.png</vt:lpwstr>
      </vt:variant>
      <vt:variant>
        <vt:lpwstr/>
      </vt:variant>
      <vt:variant>
        <vt:i4>-612847877</vt:i4>
      </vt:variant>
      <vt:variant>
        <vt:i4>218474</vt:i4>
      </vt:variant>
      <vt:variant>
        <vt:i4>1100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218958</vt:i4>
      </vt:variant>
      <vt:variant>
        <vt:i4>1101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-618025183</vt:i4>
      </vt:variant>
      <vt:variant>
        <vt:i4>219984</vt:i4>
      </vt:variant>
      <vt:variant>
        <vt:i4>1102</vt:i4>
      </vt:variant>
      <vt:variant>
        <vt:i4>1</vt:i4>
      </vt:variant>
      <vt:variant>
        <vt:lpwstr>D:\マニュアル関連\6-農林NSS2016\0-原稿\1-1利用者マニュアル（一般利用者編）\IMG\第6章\gu0605012.png</vt:lpwstr>
      </vt:variant>
      <vt:variant>
        <vt:lpwstr/>
      </vt:variant>
      <vt:variant>
        <vt:i4>-617959646</vt:i4>
      </vt:variant>
      <vt:variant>
        <vt:i4>222146</vt:i4>
      </vt:variant>
      <vt:variant>
        <vt:i4>1103</vt:i4>
      </vt:variant>
      <vt:variant>
        <vt:i4>1</vt:i4>
      </vt:variant>
      <vt:variant>
        <vt:lpwstr>D:\マニュアル関連\6-農林NSS2016\0-原稿\1-1利用者マニュアル（一般利用者編）\IMG\第6章\gu0606011.png</vt:lpwstr>
      </vt:variant>
      <vt:variant>
        <vt:lpwstr/>
      </vt:variant>
      <vt:variant>
        <vt:i4>-618025182</vt:i4>
      </vt:variant>
      <vt:variant>
        <vt:i4>223400</vt:i4>
      </vt:variant>
      <vt:variant>
        <vt:i4>1104</vt:i4>
      </vt:variant>
      <vt:variant>
        <vt:i4>1</vt:i4>
      </vt:variant>
      <vt:variant>
        <vt:lpwstr>D:\マニュアル関連\6-農林NSS2016\0-原稿\1-1利用者マニュアル（一般利用者編）\IMG\第6章\gu0606021.png</vt:lpwstr>
      </vt:variant>
      <vt:variant>
        <vt:lpwstr/>
      </vt:variant>
      <vt:variant>
        <vt:i4>-612847877</vt:i4>
      </vt:variant>
      <vt:variant>
        <vt:i4>224400</vt:i4>
      </vt:variant>
      <vt:variant>
        <vt:i4>1105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-618025182</vt:i4>
      </vt:variant>
      <vt:variant>
        <vt:i4>225384</vt:i4>
      </vt:variant>
      <vt:variant>
        <vt:i4>1106</vt:i4>
      </vt:variant>
      <vt:variant>
        <vt:i4>1</vt:i4>
      </vt:variant>
      <vt:variant>
        <vt:lpwstr>D:\マニュアル関連\6-農林NSS2016\0-原稿\1-1利用者マニュアル（一般利用者編）\IMG\第6章\gu0606021.png</vt:lpwstr>
      </vt:variant>
      <vt:variant>
        <vt:lpwstr/>
      </vt:variant>
      <vt:variant>
        <vt:i4>-612847877</vt:i4>
      </vt:variant>
      <vt:variant>
        <vt:i4>225664</vt:i4>
      </vt:variant>
      <vt:variant>
        <vt:i4>1107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226148</vt:i4>
      </vt:variant>
      <vt:variant>
        <vt:i4>1108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-619008238</vt:i4>
      </vt:variant>
      <vt:variant>
        <vt:i4>227164</vt:i4>
      </vt:variant>
      <vt:variant>
        <vt:i4>1109</vt:i4>
      </vt:variant>
      <vt:variant>
        <vt:i4>1</vt:i4>
      </vt:variant>
      <vt:variant>
        <vt:lpwstr>D:\マニュアル関連\6-農林NSS2016\0-原稿\1-1利用者マニュアル（一般利用者編）\IMG\第6章\gu06071.png</vt:lpwstr>
      </vt:variant>
      <vt:variant>
        <vt:lpwstr/>
      </vt:variant>
      <vt:variant>
        <vt:i4>-612847877</vt:i4>
      </vt:variant>
      <vt:variant>
        <vt:i4>227346</vt:i4>
      </vt:variant>
      <vt:variant>
        <vt:i4>1110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227776</vt:i4>
      </vt:variant>
      <vt:variant>
        <vt:i4>1111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227958</vt:i4>
      </vt:variant>
      <vt:variant>
        <vt:i4>1112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-612847877</vt:i4>
      </vt:variant>
      <vt:variant>
        <vt:i4>228178</vt:i4>
      </vt:variant>
      <vt:variant>
        <vt:i4>1113</vt:i4>
      </vt:variant>
      <vt:variant>
        <vt:i4>1</vt:i4>
      </vt:variant>
      <vt:variant>
        <vt:lpwstr>D:\マニュアル関連\6-農林NSS2016\0-原稿\1-1利用者マニュアル（一般利用者編）\IMG\プルダウンボタン2.jpg</vt:lpwstr>
      </vt:variant>
      <vt:variant>
        <vt:lpwstr/>
      </vt:variant>
      <vt:variant>
        <vt:i4>-618680558</vt:i4>
      </vt:variant>
      <vt:variant>
        <vt:i4>230098</vt:i4>
      </vt:variant>
      <vt:variant>
        <vt:i4>1114</vt:i4>
      </vt:variant>
      <vt:variant>
        <vt:i4>1</vt:i4>
      </vt:variant>
      <vt:variant>
        <vt:lpwstr>D:\マニュアル関連\6-農林NSS2016\0-原稿\1-1利用者マニュアル（一般利用者編）\IMG\第7章\gu07021.png</vt:lpwstr>
      </vt:variant>
      <vt:variant>
        <vt:lpwstr/>
      </vt:variant>
      <vt:variant>
        <vt:i4>-618680559</vt:i4>
      </vt:variant>
      <vt:variant>
        <vt:i4>230718</vt:i4>
      </vt:variant>
      <vt:variant>
        <vt:i4>1115</vt:i4>
      </vt:variant>
      <vt:variant>
        <vt:i4>1</vt:i4>
      </vt:variant>
      <vt:variant>
        <vt:lpwstr>D:\マニュアル関連\6-農林NSS2016\0-原稿\1-1利用者マニュアル（一般利用者編）\IMG\第7章\gu07022.png</vt:lpwstr>
      </vt:variant>
      <vt:variant>
        <vt:lpwstr/>
      </vt:variant>
      <vt:variant>
        <vt:i4>-618680558</vt:i4>
      </vt:variant>
      <vt:variant>
        <vt:i4>232426</vt:i4>
      </vt:variant>
      <vt:variant>
        <vt:i4>1116</vt:i4>
      </vt:variant>
      <vt:variant>
        <vt:i4>1</vt:i4>
      </vt:variant>
      <vt:variant>
        <vt:lpwstr>D:\マニュアル関連\6-農林NSS2016\0-原稿\1-1利用者マニュアル（一般利用者編）\IMG\第8章\gu08021.png</vt:lpwstr>
      </vt:variant>
      <vt:variant>
        <vt:lpwstr/>
      </vt:variant>
      <vt:variant>
        <vt:i4>-618680559</vt:i4>
      </vt:variant>
      <vt:variant>
        <vt:i4>233020</vt:i4>
      </vt:variant>
      <vt:variant>
        <vt:i4>1117</vt:i4>
      </vt:variant>
      <vt:variant>
        <vt:i4>1</vt:i4>
      </vt:variant>
      <vt:variant>
        <vt:lpwstr>D:\マニュアル関連\6-農林NSS2016\0-原稿\1-1利用者マニュアル（一般利用者編）\IMG\第8章\gu08022.png</vt:lpwstr>
      </vt:variant>
      <vt:variant>
        <vt:lpwstr/>
      </vt:variant>
      <vt:variant>
        <vt:i4>-618680558</vt:i4>
      </vt:variant>
      <vt:variant>
        <vt:i4>234548</vt:i4>
      </vt:variant>
      <vt:variant>
        <vt:i4>1118</vt:i4>
      </vt:variant>
      <vt:variant>
        <vt:i4>1</vt:i4>
      </vt:variant>
      <vt:variant>
        <vt:lpwstr>D:\マニュアル関連\6-農林NSS2016\0-原稿\1-1利用者マニュアル（一般利用者編）\IMG\第8章\gu08021.png</vt:lpwstr>
      </vt:variant>
      <vt:variant>
        <vt:lpwstr/>
      </vt:variant>
      <vt:variant>
        <vt:i4>-618680559</vt:i4>
      </vt:variant>
      <vt:variant>
        <vt:i4>234780</vt:i4>
      </vt:variant>
      <vt:variant>
        <vt:i4>1119</vt:i4>
      </vt:variant>
      <vt:variant>
        <vt:i4>1</vt:i4>
      </vt:variant>
      <vt:variant>
        <vt:lpwstr>D:\マニュアル関連\6-農林NSS2016\0-原稿\1-1利用者マニュアル（一般利用者編）\IMG\第8章\gu08022.png</vt:lpwstr>
      </vt:variant>
      <vt:variant>
        <vt:lpwstr/>
      </vt:variant>
      <vt:variant>
        <vt:i4>-618680558</vt:i4>
      </vt:variant>
      <vt:variant>
        <vt:i4>236152</vt:i4>
      </vt:variant>
      <vt:variant>
        <vt:i4>1120</vt:i4>
      </vt:variant>
      <vt:variant>
        <vt:i4>1</vt:i4>
      </vt:variant>
      <vt:variant>
        <vt:lpwstr>D:\マニュアル関連\6-農林NSS2016\0-原稿\1-1利用者マニュアル（一般利用者編）\IMG\第9章\gu09021.png</vt:lpwstr>
      </vt:variant>
      <vt:variant>
        <vt:lpwstr/>
      </vt:variant>
      <vt:variant>
        <vt:i4>1211293768</vt:i4>
      </vt:variant>
      <vt:variant>
        <vt:i4>240358</vt:i4>
      </vt:variant>
      <vt:variant>
        <vt:i4>1121</vt:i4>
      </vt:variant>
      <vt:variant>
        <vt:i4>1</vt:i4>
      </vt:variant>
      <vt:variant>
        <vt:lpwstr>D:\マニュアル関連\6-農林NSS2016\0-原稿\1-1利用者マニュアル（一般利用者編）\IMG\付録\guA03011.png</vt:lpwstr>
      </vt:variant>
      <vt:variant>
        <vt:lpwstr/>
      </vt:variant>
      <vt:variant>
        <vt:i4>1211293771</vt:i4>
      </vt:variant>
      <vt:variant>
        <vt:i4>240650</vt:i4>
      </vt:variant>
      <vt:variant>
        <vt:i4>1122</vt:i4>
      </vt:variant>
      <vt:variant>
        <vt:i4>1</vt:i4>
      </vt:variant>
      <vt:variant>
        <vt:lpwstr>D:\マニュアル関連\6-農林NSS2016\0-原稿\1-1利用者マニュアル（一般利用者編）\IMG\付録\guA03012.png</vt:lpwstr>
      </vt:variant>
      <vt:variant>
        <vt:lpwstr/>
      </vt:variant>
      <vt:variant>
        <vt:i4>1211293770</vt:i4>
      </vt:variant>
      <vt:variant>
        <vt:i4>240896</vt:i4>
      </vt:variant>
      <vt:variant>
        <vt:i4>1123</vt:i4>
      </vt:variant>
      <vt:variant>
        <vt:i4>1</vt:i4>
      </vt:variant>
      <vt:variant>
        <vt:lpwstr>D:\マニュアル関連\6-農林NSS2016\0-原稿\1-1利用者マニュアル（一般利用者編）\IMG\付録\guA03013.png</vt:lpwstr>
      </vt:variant>
      <vt:variant>
        <vt:lpwstr/>
      </vt:variant>
      <vt:variant>
        <vt:i4>1211293773</vt:i4>
      </vt:variant>
      <vt:variant>
        <vt:i4>241676</vt:i4>
      </vt:variant>
      <vt:variant>
        <vt:i4>1124</vt:i4>
      </vt:variant>
      <vt:variant>
        <vt:i4>1</vt:i4>
      </vt:variant>
      <vt:variant>
        <vt:lpwstr>D:\マニュアル関連\6-農林NSS2016\0-原稿\1-1利用者マニュアル（一般利用者編）\IMG\付録\guA03014.png</vt:lpwstr>
      </vt:variant>
      <vt:variant>
        <vt:lpwstr/>
      </vt:variant>
      <vt:variant>
        <vt:i4>1211293772</vt:i4>
      </vt:variant>
      <vt:variant>
        <vt:i4>241914</vt:i4>
      </vt:variant>
      <vt:variant>
        <vt:i4>1125</vt:i4>
      </vt:variant>
      <vt:variant>
        <vt:i4>1</vt:i4>
      </vt:variant>
      <vt:variant>
        <vt:lpwstr>D:\マニュアル関連\6-農林NSS2016\0-原稿\1-1利用者マニュアル（一般利用者編）\IMG\付録\guA03015.png</vt:lpwstr>
      </vt:variant>
      <vt:variant>
        <vt:lpwstr/>
      </vt:variant>
      <vt:variant>
        <vt:i4>1211293775</vt:i4>
      </vt:variant>
      <vt:variant>
        <vt:i4>242108</vt:i4>
      </vt:variant>
      <vt:variant>
        <vt:i4>1126</vt:i4>
      </vt:variant>
      <vt:variant>
        <vt:i4>1</vt:i4>
      </vt:variant>
      <vt:variant>
        <vt:lpwstr>D:\マニュアル関連\6-農林NSS2016\0-原稿\1-1利用者マニュアル（一般利用者編）\IMG\付録\guA03016.png</vt:lpwstr>
      </vt:variant>
      <vt:variant>
        <vt:lpwstr/>
      </vt:variant>
      <vt:variant>
        <vt:i4>1211293774</vt:i4>
      </vt:variant>
      <vt:variant>
        <vt:i4>242356</vt:i4>
      </vt:variant>
      <vt:variant>
        <vt:i4>1127</vt:i4>
      </vt:variant>
      <vt:variant>
        <vt:i4>1</vt:i4>
      </vt:variant>
      <vt:variant>
        <vt:lpwstr>D:\マニュアル関連\6-農林NSS2016\0-原稿\1-1利用者マニュアル（一般利用者編）\IMG\付録\guA03017.png</vt:lpwstr>
      </vt:variant>
      <vt:variant>
        <vt:lpwstr/>
      </vt:variant>
      <vt:variant>
        <vt:i4>1211228232</vt:i4>
      </vt:variant>
      <vt:variant>
        <vt:i4>243014</vt:i4>
      </vt:variant>
      <vt:variant>
        <vt:i4>1128</vt:i4>
      </vt:variant>
      <vt:variant>
        <vt:i4>1</vt:i4>
      </vt:variant>
      <vt:variant>
        <vt:lpwstr>D:\マニュアル関連\6-農林NSS2016\0-原稿\1-1利用者マニュアル（一般利用者編）\IMG\付録\guA03021.png</vt:lpwstr>
      </vt:variant>
      <vt:variant>
        <vt:lpwstr/>
      </vt:variant>
      <vt:variant>
        <vt:i4>1211228235</vt:i4>
      </vt:variant>
      <vt:variant>
        <vt:i4>243272</vt:i4>
      </vt:variant>
      <vt:variant>
        <vt:i4>1129</vt:i4>
      </vt:variant>
      <vt:variant>
        <vt:i4>1</vt:i4>
      </vt:variant>
      <vt:variant>
        <vt:lpwstr>D:\マニュアル関連\6-農林NSS2016\0-原稿\1-1利用者マニュアル（一般利用者編）\IMG\付録\guA03022.png</vt:lpwstr>
      </vt:variant>
      <vt:variant>
        <vt:lpwstr/>
      </vt:variant>
      <vt:variant>
        <vt:i4>1211228234</vt:i4>
      </vt:variant>
      <vt:variant>
        <vt:i4>243800</vt:i4>
      </vt:variant>
      <vt:variant>
        <vt:i4>1130</vt:i4>
      </vt:variant>
      <vt:variant>
        <vt:i4>1</vt:i4>
      </vt:variant>
      <vt:variant>
        <vt:lpwstr>D:\マニュアル関連\6-農林NSS2016\0-原稿\1-1利用者マニュアル（一般利用者編）\IMG\付録\guA03023.png</vt:lpwstr>
      </vt:variant>
      <vt:variant>
        <vt:lpwstr/>
      </vt:variant>
      <vt:variant>
        <vt:i4>1208082552</vt:i4>
      </vt:variant>
      <vt:variant>
        <vt:i4>246188</vt:i4>
      </vt:variant>
      <vt:variant>
        <vt:i4>1131</vt:i4>
      </vt:variant>
      <vt:variant>
        <vt:i4>1</vt:i4>
      </vt:variant>
      <vt:variant>
        <vt:lpwstr>D:\マニュアル関連\6-農林NSS2016\0-原稿\1-1利用者マニュアル（一般利用者編）\IMG\付録\guB0102011.png</vt:lpwstr>
      </vt:variant>
      <vt:variant>
        <vt:lpwstr/>
      </vt:variant>
      <vt:variant>
        <vt:i4>1208082555</vt:i4>
      </vt:variant>
      <vt:variant>
        <vt:i4>247188</vt:i4>
      </vt:variant>
      <vt:variant>
        <vt:i4>1132</vt:i4>
      </vt:variant>
      <vt:variant>
        <vt:i4>1</vt:i4>
      </vt:variant>
      <vt:variant>
        <vt:lpwstr>D:\マニュアル関連\6-農林NSS2016\0-原稿\1-1利用者マニュアル（一般利用者編）\IMG\付録\guB0102012.png</vt:lpwstr>
      </vt:variant>
      <vt:variant>
        <vt:lpwstr/>
      </vt:variant>
      <vt:variant>
        <vt:i4>1208082554</vt:i4>
      </vt:variant>
      <vt:variant>
        <vt:i4>248168</vt:i4>
      </vt:variant>
      <vt:variant>
        <vt:i4>1133</vt:i4>
      </vt:variant>
      <vt:variant>
        <vt:i4>1</vt:i4>
      </vt:variant>
      <vt:variant>
        <vt:lpwstr>D:\マニュアル関連\6-農林NSS2016\0-原稿\1-1利用者マニュアル（一般利用者編）\IMG\付録\guB0102013.png</vt:lpwstr>
      </vt:variant>
      <vt:variant>
        <vt:lpwstr/>
      </vt:variant>
      <vt:variant>
        <vt:i4>1208148088</vt:i4>
      </vt:variant>
      <vt:variant>
        <vt:i4>249064</vt:i4>
      </vt:variant>
      <vt:variant>
        <vt:i4>1134</vt:i4>
      </vt:variant>
      <vt:variant>
        <vt:i4>1</vt:i4>
      </vt:variant>
      <vt:variant>
        <vt:lpwstr>D:\マニュアル関連\6-農林NSS2016\0-原稿\1-1利用者マニュアル（一般利用者編）\IMG\付録\guB0102021.png</vt:lpwstr>
      </vt:variant>
      <vt:variant>
        <vt:lpwstr/>
      </vt:variant>
      <vt:variant>
        <vt:i4>1208213624</vt:i4>
      </vt:variant>
      <vt:variant>
        <vt:i4>250440</vt:i4>
      </vt:variant>
      <vt:variant>
        <vt:i4>1135</vt:i4>
      </vt:variant>
      <vt:variant>
        <vt:i4>1</vt:i4>
      </vt:variant>
      <vt:variant>
        <vt:lpwstr>D:\マニュアル関連\6-農林NSS2016\0-原稿\1-1利用者マニュアル（一般利用者編）\IMG\付録\guB0102031.png</vt:lpwstr>
      </vt:variant>
      <vt:variant>
        <vt:lpwstr/>
      </vt:variant>
      <vt:variant>
        <vt:i4>1211555915</vt:i4>
      </vt:variant>
      <vt:variant>
        <vt:i4>256684</vt:i4>
      </vt:variant>
      <vt:variant>
        <vt:i4>1136</vt:i4>
      </vt:variant>
      <vt:variant>
        <vt:i4>1</vt:i4>
      </vt:variant>
      <vt:variant>
        <vt:lpwstr>D:\マニュアル関連\6-農林NSS2016\0-原稿\1-1利用者マニュアル（一般利用者編）\IMG\付録\guD02012.png</vt:lpwstr>
      </vt:variant>
      <vt:variant>
        <vt:lpwstr/>
      </vt:variant>
      <vt:variant>
        <vt:i4>1211555914</vt:i4>
      </vt:variant>
      <vt:variant>
        <vt:i4>257352</vt:i4>
      </vt:variant>
      <vt:variant>
        <vt:i4>1137</vt:i4>
      </vt:variant>
      <vt:variant>
        <vt:i4>1</vt:i4>
      </vt:variant>
      <vt:variant>
        <vt:lpwstr>D:\マニュアル関連\6-農林NSS2016\0-原稿\1-1利用者マニュアル（一般利用者編）\IMG\付録\guD02013.png</vt:lpwstr>
      </vt:variant>
      <vt:variant>
        <vt:lpwstr/>
      </vt:variant>
      <vt:variant>
        <vt:i4>1211555917</vt:i4>
      </vt:variant>
      <vt:variant>
        <vt:i4>257498</vt:i4>
      </vt:variant>
      <vt:variant>
        <vt:i4>1138</vt:i4>
      </vt:variant>
      <vt:variant>
        <vt:i4>1</vt:i4>
      </vt:variant>
      <vt:variant>
        <vt:lpwstr>D:\マニュアル関連\6-農林NSS2016\0-原稿\1-1利用者マニュアル（一般利用者編）\IMG\付録\guD02014.png</vt:lpwstr>
      </vt:variant>
      <vt:variant>
        <vt:lpwstr/>
      </vt:variant>
      <vt:variant>
        <vt:i4>1211490376</vt:i4>
      </vt:variant>
      <vt:variant>
        <vt:i4>258180</vt:i4>
      </vt:variant>
      <vt:variant>
        <vt:i4>1139</vt:i4>
      </vt:variant>
      <vt:variant>
        <vt:i4>1</vt:i4>
      </vt:variant>
      <vt:variant>
        <vt:lpwstr>D:\マニュアル関連\6-農林NSS2016\0-原稿\1-1利用者マニュアル（一般利用者編）\IMG\付録\guD02021.png</vt:lpwstr>
      </vt:variant>
      <vt:variant>
        <vt:lpwstr/>
      </vt:variant>
      <vt:variant>
        <vt:i4>1211490379</vt:i4>
      </vt:variant>
      <vt:variant>
        <vt:i4>258326</vt:i4>
      </vt:variant>
      <vt:variant>
        <vt:i4>1140</vt:i4>
      </vt:variant>
      <vt:variant>
        <vt:i4>1</vt:i4>
      </vt:variant>
      <vt:variant>
        <vt:lpwstr>D:\マニュアル関連\6-農林NSS2016\0-原稿\1-1利用者マニュアル（一般利用者編）\IMG\付録\guD02022.png</vt:lpwstr>
      </vt:variant>
      <vt:variant>
        <vt:lpwstr/>
      </vt:variant>
      <vt:variant>
        <vt:i4>1211424840</vt:i4>
      </vt:variant>
      <vt:variant>
        <vt:i4>259350</vt:i4>
      </vt:variant>
      <vt:variant>
        <vt:i4>1141</vt:i4>
      </vt:variant>
      <vt:variant>
        <vt:i4>1</vt:i4>
      </vt:variant>
      <vt:variant>
        <vt:lpwstr>D:\マニュアル関連\6-農林NSS2016\0-原稿\1-1利用者マニュアル（一般利用者編）\IMG\付録\guD02031.png</vt:lpwstr>
      </vt:variant>
      <vt:variant>
        <vt:lpwstr/>
      </vt:variant>
      <vt:variant>
        <vt:i4>1211359304</vt:i4>
      </vt:variant>
      <vt:variant>
        <vt:i4>261890</vt:i4>
      </vt:variant>
      <vt:variant>
        <vt:i4>1142</vt:i4>
      </vt:variant>
      <vt:variant>
        <vt:i4>1</vt:i4>
      </vt:variant>
      <vt:variant>
        <vt:lpwstr>D:\マニュアル関連\6-農林NSS2016\0-原稿\1-1利用者マニュアル（一般利用者編）\IMG\付録\guD02041.png</vt:lpwstr>
      </vt:variant>
      <vt:variant>
        <vt:lpwstr/>
      </vt:variant>
      <vt:variant>
        <vt:i4>1211555917</vt:i4>
      </vt:variant>
      <vt:variant>
        <vt:i4>265752</vt:i4>
      </vt:variant>
      <vt:variant>
        <vt:i4>1144</vt:i4>
      </vt:variant>
      <vt:variant>
        <vt:i4>1</vt:i4>
      </vt:variant>
      <vt:variant>
        <vt:lpwstr>D:\マニュアル関連\6-農林NSS2016\0-原稿\1-1利用者マニュアル（一般利用者編）\IMG\付録\guD02014.png</vt:lpwstr>
      </vt:variant>
      <vt:variant>
        <vt:lpwstr/>
      </vt:variant>
      <vt:variant>
        <vt:i4>1211621448</vt:i4>
      </vt:variant>
      <vt:variant>
        <vt:i4>265902</vt:i4>
      </vt:variant>
      <vt:variant>
        <vt:i4>1145</vt:i4>
      </vt:variant>
      <vt:variant>
        <vt:i4>1</vt:i4>
      </vt:variant>
      <vt:variant>
        <vt:lpwstr>D:\マニュアル関連\6-農林NSS2016\0-原稿\1-1利用者マニュアル（一般利用者編）\IMG\付録\guD03011.png</vt:lpwstr>
      </vt:variant>
      <vt:variant>
        <vt:lpwstr/>
      </vt:variant>
      <vt:variant>
        <vt:i4>1211621451</vt:i4>
      </vt:variant>
      <vt:variant>
        <vt:i4>266166</vt:i4>
      </vt:variant>
      <vt:variant>
        <vt:i4>1146</vt:i4>
      </vt:variant>
      <vt:variant>
        <vt:i4>1</vt:i4>
      </vt:variant>
      <vt:variant>
        <vt:lpwstr>D:\マニュアル関連\6-農林NSS2016\0-原稿\1-1利用者マニュアル（一般利用者編）\IMG\付録\guD03012.png</vt:lpwstr>
      </vt:variant>
      <vt:variant>
        <vt:lpwstr/>
      </vt:variant>
      <vt:variant>
        <vt:i4>1211555917</vt:i4>
      </vt:variant>
      <vt:variant>
        <vt:i4>267864</vt:i4>
      </vt:variant>
      <vt:variant>
        <vt:i4>1147</vt:i4>
      </vt:variant>
      <vt:variant>
        <vt:i4>1</vt:i4>
      </vt:variant>
      <vt:variant>
        <vt:lpwstr>D:\マニュアル関連\6-農林NSS2016\0-原稿\1-1利用者マニュアル（一般利用者編）\IMG\付録\guD02014.png</vt:lpwstr>
      </vt:variant>
      <vt:variant>
        <vt:lpwstr/>
      </vt:variant>
      <vt:variant>
        <vt:i4>1211621448</vt:i4>
      </vt:variant>
      <vt:variant>
        <vt:i4>268010</vt:i4>
      </vt:variant>
      <vt:variant>
        <vt:i4>1148</vt:i4>
      </vt:variant>
      <vt:variant>
        <vt:i4>1</vt:i4>
      </vt:variant>
      <vt:variant>
        <vt:lpwstr>D:\マニュアル関連\6-農林NSS2016\0-原稿\1-1利用者マニュアル（一般利用者編）\IMG\付録\guD03011.png</vt:lpwstr>
      </vt:variant>
      <vt:variant>
        <vt:lpwstr/>
      </vt:variant>
      <vt:variant>
        <vt:i4>1211621451</vt:i4>
      </vt:variant>
      <vt:variant>
        <vt:i4>268274</vt:i4>
      </vt:variant>
      <vt:variant>
        <vt:i4>1149</vt:i4>
      </vt:variant>
      <vt:variant>
        <vt:i4>1</vt:i4>
      </vt:variant>
      <vt:variant>
        <vt:lpwstr>D:\マニュアル関連\6-農林NSS2016\0-原稿\1-1利用者マニュアル（一般利用者編）\IMG\付録\guD03012.png</vt:lpwstr>
      </vt:variant>
      <vt:variant>
        <vt:lpwstr/>
      </vt:variant>
      <vt:variant>
        <vt:i4>-1946480659</vt:i4>
      </vt:variant>
      <vt:variant>
        <vt:i4>270872</vt:i4>
      </vt:variant>
      <vt:variant>
        <vt:i4>1150</vt:i4>
      </vt:variant>
      <vt:variant>
        <vt:i4>1</vt:i4>
      </vt:variant>
      <vt:variant>
        <vt:lpwstr>C:\Documents and Settings\Administrator\デスクトップ\obkataNSS\農林NSSマニュアル\1-1利用者マニュアル（一般利用者編）\IMG\付録\guE020120.png</vt:lpwstr>
      </vt:variant>
      <vt:variant>
        <vt:lpwstr/>
      </vt:variant>
      <vt:variant>
        <vt:i4>1213390971</vt:i4>
      </vt:variant>
      <vt:variant>
        <vt:i4>271460</vt:i4>
      </vt:variant>
      <vt:variant>
        <vt:i4>1151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1213325435</vt:i4>
      </vt:variant>
      <vt:variant>
        <vt:i4>272422</vt:i4>
      </vt:variant>
      <vt:variant>
        <vt:i4>1152</vt:i4>
      </vt:variant>
      <vt:variant>
        <vt:i4>1</vt:i4>
      </vt:variant>
      <vt:variant>
        <vt:lpwstr>D:\マニュアル関連\6-農林NSS2016\0-原稿\1-1利用者マニュアル（一般利用者編）\IMG\付録\guE020121.png</vt:lpwstr>
      </vt:variant>
      <vt:variant>
        <vt:lpwstr/>
      </vt:variant>
      <vt:variant>
        <vt:i4>1213325434</vt:i4>
      </vt:variant>
      <vt:variant>
        <vt:i4>272570</vt:i4>
      </vt:variant>
      <vt:variant>
        <vt:i4>1153</vt:i4>
      </vt:variant>
      <vt:variant>
        <vt:i4>1</vt:i4>
      </vt:variant>
      <vt:variant>
        <vt:lpwstr>D:\マニュアル関連\6-農林NSS2016\0-原稿\1-1利用者マニュアル（一般利用者編）\IMG\付録\guE020131.png</vt:lpwstr>
      </vt:variant>
      <vt:variant>
        <vt:lpwstr/>
      </vt:variant>
      <vt:variant>
        <vt:i4>1213390971</vt:i4>
      </vt:variant>
      <vt:variant>
        <vt:i4>273528</vt:i4>
      </vt:variant>
      <vt:variant>
        <vt:i4>1154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1213390970</vt:i4>
      </vt:variant>
      <vt:variant>
        <vt:i4>273680</vt:i4>
      </vt:variant>
      <vt:variant>
        <vt:i4>1155</vt:i4>
      </vt:variant>
      <vt:variant>
        <vt:i4>1</vt:i4>
      </vt:variant>
      <vt:variant>
        <vt:lpwstr>D:\マニュアル関連\6-農林NSS2016\0-原稿\1-1利用者マニュアル（一般利用者編）\IMG\付録\guE020132.png</vt:lpwstr>
      </vt:variant>
      <vt:variant>
        <vt:lpwstr/>
      </vt:variant>
      <vt:variant>
        <vt:i4>1213390971</vt:i4>
      </vt:variant>
      <vt:variant>
        <vt:i4>274616</vt:i4>
      </vt:variant>
      <vt:variant>
        <vt:i4>1156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1213456506</vt:i4>
      </vt:variant>
      <vt:variant>
        <vt:i4>274768</vt:i4>
      </vt:variant>
      <vt:variant>
        <vt:i4>1157</vt:i4>
      </vt:variant>
      <vt:variant>
        <vt:i4>1</vt:i4>
      </vt:variant>
      <vt:variant>
        <vt:lpwstr>D:\マニュアル関連\6-農林NSS2016\0-原稿\1-1利用者マニュアル（一般利用者編）\IMG\付録\guE020133.png</vt:lpwstr>
      </vt:variant>
      <vt:variant>
        <vt:lpwstr/>
      </vt:variant>
      <vt:variant>
        <vt:i4>1213390971</vt:i4>
      </vt:variant>
      <vt:variant>
        <vt:i4>275734</vt:i4>
      </vt:variant>
      <vt:variant>
        <vt:i4>1158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1213522042</vt:i4>
      </vt:variant>
      <vt:variant>
        <vt:i4>275886</vt:i4>
      </vt:variant>
      <vt:variant>
        <vt:i4>1159</vt:i4>
      </vt:variant>
      <vt:variant>
        <vt:i4>1</vt:i4>
      </vt:variant>
      <vt:variant>
        <vt:lpwstr>D:\マニュアル関連\6-農林NSS2016\0-原稿\1-1利用者マニュアル（一般利用者編）\IMG\付録\guE020134.png</vt:lpwstr>
      </vt:variant>
      <vt:variant>
        <vt:lpwstr/>
      </vt:variant>
      <vt:variant>
        <vt:i4>1213390971</vt:i4>
      </vt:variant>
      <vt:variant>
        <vt:i4>276928</vt:i4>
      </vt:variant>
      <vt:variant>
        <vt:i4>1160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1213587578</vt:i4>
      </vt:variant>
      <vt:variant>
        <vt:i4>277080</vt:i4>
      </vt:variant>
      <vt:variant>
        <vt:i4>1161</vt:i4>
      </vt:variant>
      <vt:variant>
        <vt:i4>1</vt:i4>
      </vt:variant>
      <vt:variant>
        <vt:lpwstr>D:\マニュアル関連\6-農林NSS2016\0-原稿\1-1利用者マニュアル（一般利用者編）\IMG\付録\guE020135.png</vt:lpwstr>
      </vt:variant>
      <vt:variant>
        <vt:lpwstr/>
      </vt:variant>
      <vt:variant>
        <vt:i4>1213390971</vt:i4>
      </vt:variant>
      <vt:variant>
        <vt:i4>278292</vt:i4>
      </vt:variant>
      <vt:variant>
        <vt:i4>1162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1213653114</vt:i4>
      </vt:variant>
      <vt:variant>
        <vt:i4>278444</vt:i4>
      </vt:variant>
      <vt:variant>
        <vt:i4>1163</vt:i4>
      </vt:variant>
      <vt:variant>
        <vt:i4>1</vt:i4>
      </vt:variant>
      <vt:variant>
        <vt:lpwstr>D:\マニュアル関連\6-農林NSS2016\0-原稿\1-1利用者マニュアル（一般利用者編）\IMG\付録\guE020136.png</vt:lpwstr>
      </vt:variant>
      <vt:variant>
        <vt:lpwstr/>
      </vt:variant>
      <vt:variant>
        <vt:i4>1213390971</vt:i4>
      </vt:variant>
      <vt:variant>
        <vt:i4>280030</vt:i4>
      </vt:variant>
      <vt:variant>
        <vt:i4>1164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1213325437</vt:i4>
      </vt:variant>
      <vt:variant>
        <vt:i4>280182</vt:i4>
      </vt:variant>
      <vt:variant>
        <vt:i4>1165</vt:i4>
      </vt:variant>
      <vt:variant>
        <vt:i4>1</vt:i4>
      </vt:variant>
      <vt:variant>
        <vt:lpwstr>D:\マニュアル関連\6-農林NSS2016\0-原稿\1-1利用者マニュアル（一般利用者編）\IMG\付録\guE020141.png</vt:lpwstr>
      </vt:variant>
      <vt:variant>
        <vt:lpwstr/>
      </vt:variant>
      <vt:variant>
        <vt:i4>1213390971</vt:i4>
      </vt:variant>
      <vt:variant>
        <vt:i4>281354</vt:i4>
      </vt:variant>
      <vt:variant>
        <vt:i4>1166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1213390973</vt:i4>
      </vt:variant>
      <vt:variant>
        <vt:i4>281506</vt:i4>
      </vt:variant>
      <vt:variant>
        <vt:i4>1167</vt:i4>
      </vt:variant>
      <vt:variant>
        <vt:i4>1</vt:i4>
      </vt:variant>
      <vt:variant>
        <vt:lpwstr>D:\マニュアル関連\6-農林NSS2016\0-原稿\1-1利用者マニュアル（一般利用者編）\IMG\付録\guE020142.png</vt:lpwstr>
      </vt:variant>
      <vt:variant>
        <vt:lpwstr/>
      </vt:variant>
      <vt:variant>
        <vt:i4>1213390971</vt:i4>
      </vt:variant>
      <vt:variant>
        <vt:i4>282632</vt:i4>
      </vt:variant>
      <vt:variant>
        <vt:i4>1168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1213390973</vt:i4>
      </vt:variant>
      <vt:variant>
        <vt:i4>282784</vt:i4>
      </vt:variant>
      <vt:variant>
        <vt:i4>1169</vt:i4>
      </vt:variant>
      <vt:variant>
        <vt:i4>1</vt:i4>
      </vt:variant>
      <vt:variant>
        <vt:lpwstr>D:\マニュアル関連\6-農林NSS2016\0-原稿\1-1利用者マニュアル（一般利用者編）\IMG\付録\guE020142.png</vt:lpwstr>
      </vt:variant>
      <vt:variant>
        <vt:lpwstr/>
      </vt:variant>
      <vt:variant>
        <vt:i4>1213456509</vt:i4>
      </vt:variant>
      <vt:variant>
        <vt:i4>283024</vt:i4>
      </vt:variant>
      <vt:variant>
        <vt:i4>1170</vt:i4>
      </vt:variant>
      <vt:variant>
        <vt:i4>1</vt:i4>
      </vt:variant>
      <vt:variant>
        <vt:lpwstr>D:\マニュアル関連\6-農林NSS2016\0-原稿\1-1利用者マニュアル（一般利用者編）\IMG\付録\guE020143.png</vt:lpwstr>
      </vt:variant>
      <vt:variant>
        <vt:lpwstr/>
      </vt:variant>
      <vt:variant>
        <vt:i4>1213522045</vt:i4>
      </vt:variant>
      <vt:variant>
        <vt:i4>283248</vt:i4>
      </vt:variant>
      <vt:variant>
        <vt:i4>1171</vt:i4>
      </vt:variant>
      <vt:variant>
        <vt:i4>1</vt:i4>
      </vt:variant>
      <vt:variant>
        <vt:lpwstr>D:\マニュアル関連\6-農林NSS2016\0-原稿\1-1利用者マニュアル（一般利用者編）\IMG\付録\guE020144.png</vt:lpwstr>
      </vt:variant>
      <vt:variant>
        <vt:lpwstr/>
      </vt:variant>
      <vt:variant>
        <vt:i4>1213390971</vt:i4>
      </vt:variant>
      <vt:variant>
        <vt:i4>284380</vt:i4>
      </vt:variant>
      <vt:variant>
        <vt:i4>1172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1213325436</vt:i4>
      </vt:variant>
      <vt:variant>
        <vt:i4>284528</vt:i4>
      </vt:variant>
      <vt:variant>
        <vt:i4>1173</vt:i4>
      </vt:variant>
      <vt:variant>
        <vt:i4>1</vt:i4>
      </vt:variant>
      <vt:variant>
        <vt:lpwstr>D:\マニュアル関連\6-農林NSS2016\0-原稿\1-1利用者マニュアル（一般利用者編）\IMG\付録\guE020151.png</vt:lpwstr>
      </vt:variant>
      <vt:variant>
        <vt:lpwstr/>
      </vt:variant>
      <vt:variant>
        <vt:i4>1213390972</vt:i4>
      </vt:variant>
      <vt:variant>
        <vt:i4>284900</vt:i4>
      </vt:variant>
      <vt:variant>
        <vt:i4>1174</vt:i4>
      </vt:variant>
      <vt:variant>
        <vt:i4>1</vt:i4>
      </vt:variant>
      <vt:variant>
        <vt:lpwstr>D:\マニュアル関連\6-農林NSS2016\0-原稿\1-1利用者マニュアル（一般利用者編）\IMG\付録\guE020152.png</vt:lpwstr>
      </vt:variant>
      <vt:variant>
        <vt:lpwstr/>
      </vt:variant>
      <vt:variant>
        <vt:i4>1213456508</vt:i4>
      </vt:variant>
      <vt:variant>
        <vt:i4>285388</vt:i4>
      </vt:variant>
      <vt:variant>
        <vt:i4>1175</vt:i4>
      </vt:variant>
      <vt:variant>
        <vt:i4>1</vt:i4>
      </vt:variant>
      <vt:variant>
        <vt:lpwstr>D:\マニュアル関連\6-農林NSS2016\0-原稿\1-1利用者マニュアル（一般利用者編）\IMG\付録\guE020153.png</vt:lpwstr>
      </vt:variant>
      <vt:variant>
        <vt:lpwstr/>
      </vt:variant>
      <vt:variant>
        <vt:i4>1213390971</vt:i4>
      </vt:variant>
      <vt:variant>
        <vt:i4>286186</vt:i4>
      </vt:variant>
      <vt:variant>
        <vt:i4>1176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1213325436</vt:i4>
      </vt:variant>
      <vt:variant>
        <vt:i4>286334</vt:i4>
      </vt:variant>
      <vt:variant>
        <vt:i4>1177</vt:i4>
      </vt:variant>
      <vt:variant>
        <vt:i4>1</vt:i4>
      </vt:variant>
      <vt:variant>
        <vt:lpwstr>D:\マニュアル関連\6-農林NSS2016\0-原稿\1-1利用者マニュアル（一般利用者編）\IMG\付録\guE020151.png</vt:lpwstr>
      </vt:variant>
      <vt:variant>
        <vt:lpwstr/>
      </vt:variant>
      <vt:variant>
        <vt:i4>1213522044</vt:i4>
      </vt:variant>
      <vt:variant>
        <vt:i4>286722</vt:i4>
      </vt:variant>
      <vt:variant>
        <vt:i4>1178</vt:i4>
      </vt:variant>
      <vt:variant>
        <vt:i4>1</vt:i4>
      </vt:variant>
      <vt:variant>
        <vt:lpwstr>D:\マニュアル関連\6-農林NSS2016\0-原稿\1-1利用者マニュアル（一般利用者編）\IMG\付録\guE020154.png</vt:lpwstr>
      </vt:variant>
      <vt:variant>
        <vt:lpwstr/>
      </vt:variant>
      <vt:variant>
        <vt:i4>1213390971</vt:i4>
      </vt:variant>
      <vt:variant>
        <vt:i4>287546</vt:i4>
      </vt:variant>
      <vt:variant>
        <vt:i4>1179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1213325436</vt:i4>
      </vt:variant>
      <vt:variant>
        <vt:i4>287692</vt:i4>
      </vt:variant>
      <vt:variant>
        <vt:i4>1180</vt:i4>
      </vt:variant>
      <vt:variant>
        <vt:i4>1</vt:i4>
      </vt:variant>
      <vt:variant>
        <vt:lpwstr>D:\マニュアル関連\6-農林NSS2016\0-原稿\1-1利用者マニュアル（一般利用者編）\IMG\付録\guE020151.png</vt:lpwstr>
      </vt:variant>
      <vt:variant>
        <vt:lpwstr/>
      </vt:variant>
      <vt:variant>
        <vt:i4>1213587580</vt:i4>
      </vt:variant>
      <vt:variant>
        <vt:i4>287970</vt:i4>
      </vt:variant>
      <vt:variant>
        <vt:i4>1181</vt:i4>
      </vt:variant>
      <vt:variant>
        <vt:i4>1</vt:i4>
      </vt:variant>
      <vt:variant>
        <vt:lpwstr>D:\マニュアル関連\6-農林NSS2016\0-原稿\1-1利用者マニュアル（一般利用者編）\IMG\付録\guE020155.png</vt:lpwstr>
      </vt:variant>
      <vt:variant>
        <vt:lpwstr/>
      </vt:variant>
      <vt:variant>
        <vt:i4>1213390971</vt:i4>
      </vt:variant>
      <vt:variant>
        <vt:i4>288862</vt:i4>
      </vt:variant>
      <vt:variant>
        <vt:i4>1182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-617959646</vt:i4>
      </vt:variant>
      <vt:variant>
        <vt:i4>289016</vt:i4>
      </vt:variant>
      <vt:variant>
        <vt:i4>1183</vt:i4>
      </vt:variant>
      <vt:variant>
        <vt:i4>1</vt:i4>
      </vt:variant>
      <vt:variant>
        <vt:lpwstr>D:\マニュアル関連\6-農林NSS2016\0-原稿\1-1利用者マニュアル（一般利用者編）\IMG\第6章\gu0606011.png</vt:lpwstr>
      </vt:variant>
      <vt:variant>
        <vt:lpwstr/>
      </vt:variant>
      <vt:variant>
        <vt:i4>1213390971</vt:i4>
      </vt:variant>
      <vt:variant>
        <vt:i4>290106</vt:i4>
      </vt:variant>
      <vt:variant>
        <vt:i4>1184</vt:i4>
      </vt:variant>
      <vt:variant>
        <vt:i4>1</vt:i4>
      </vt:variant>
      <vt:variant>
        <vt:lpwstr>D:\マニュアル関連\6-農林NSS2016\0-原稿\1-1利用者マニュアル（一般利用者編）\IMG\付録\guE020122.png</vt:lpwstr>
      </vt:variant>
      <vt:variant>
        <vt:lpwstr/>
      </vt:variant>
      <vt:variant>
        <vt:i4>-618025182</vt:i4>
      </vt:variant>
      <vt:variant>
        <vt:i4>290262</vt:i4>
      </vt:variant>
      <vt:variant>
        <vt:i4>1185</vt:i4>
      </vt:variant>
      <vt:variant>
        <vt:i4>1</vt:i4>
      </vt:variant>
      <vt:variant>
        <vt:lpwstr>D:\マニュアル関連\6-農林NSS2016\0-原稿\1-1利用者マニュアル（一般利用者編）\IMG\第6章\gu0606021.png</vt:lpwstr>
      </vt:variant>
      <vt:variant>
        <vt:lpwstr/>
      </vt:variant>
      <vt:variant>
        <vt:i4>1211818060</vt:i4>
      </vt:variant>
      <vt:variant>
        <vt:i4>290912</vt:i4>
      </vt:variant>
      <vt:variant>
        <vt:i4>1186</vt:i4>
      </vt:variant>
      <vt:variant>
        <vt:i4>1</vt:i4>
      </vt:variant>
      <vt:variant>
        <vt:lpwstr>D:\マニュアル関連\6-農林NSS2016\0-原稿\1-1利用者マニュアル（一般利用者編）\IMG\付録\guE02021dswv00-1.png</vt:lpwstr>
      </vt:variant>
      <vt:variant>
        <vt:lpwstr/>
      </vt:variant>
      <vt:variant>
        <vt:i4>1211818060</vt:i4>
      </vt:variant>
      <vt:variant>
        <vt:i4>291200</vt:i4>
      </vt:variant>
      <vt:variant>
        <vt:i4>1187</vt:i4>
      </vt:variant>
      <vt:variant>
        <vt:i4>1</vt:i4>
      </vt:variant>
      <vt:variant>
        <vt:lpwstr>D:\マニュアル関連\6-農林NSS2016\0-原稿\1-1利用者マニュアル（一般利用者編）\IMG\付録\guE02022dswv00-2.png</vt:lpwstr>
      </vt:variant>
      <vt:variant>
        <vt:lpwstr/>
      </vt:variant>
      <vt:variant>
        <vt:i4>1211818060</vt:i4>
      </vt:variant>
      <vt:variant>
        <vt:i4>291456</vt:i4>
      </vt:variant>
      <vt:variant>
        <vt:i4>1188</vt:i4>
      </vt:variant>
      <vt:variant>
        <vt:i4>1</vt:i4>
      </vt:variant>
      <vt:variant>
        <vt:lpwstr>D:\マニュアル関連\6-農林NSS2016\0-原稿\1-1利用者マニュアル（一般利用者編）\IMG\付録\guE02023dswv00-3.png</vt:lpwstr>
      </vt:variant>
      <vt:variant>
        <vt:lpwstr/>
      </vt:variant>
      <vt:variant>
        <vt:i4>1209524345</vt:i4>
      </vt:variant>
      <vt:variant>
        <vt:i4>291748</vt:i4>
      </vt:variant>
      <vt:variant>
        <vt:i4>1189</vt:i4>
      </vt:variant>
      <vt:variant>
        <vt:i4>1</vt:i4>
      </vt:variant>
      <vt:variant>
        <vt:lpwstr>D:\マニュアル関連\6-農林NSS2016\0-原稿\1-1利用者マニュアル（一般利用者編）\IMG\付録\guE02024dswv01.png</vt:lpwstr>
      </vt:variant>
      <vt:variant>
        <vt:lpwstr/>
      </vt:variant>
      <vt:variant>
        <vt:i4>1209524347</vt:i4>
      </vt:variant>
      <vt:variant>
        <vt:i4>292640</vt:i4>
      </vt:variant>
      <vt:variant>
        <vt:i4>1190</vt:i4>
      </vt:variant>
      <vt:variant>
        <vt:i4>1</vt:i4>
      </vt:variant>
      <vt:variant>
        <vt:lpwstr>D:\マニュアル関連\6-農林NSS2016\0-原稿\1-1利用者マニュアル（一般利用者編）\IMG\付録\guE02025dswv02.png</vt:lpwstr>
      </vt:variant>
      <vt:variant>
        <vt:lpwstr/>
      </vt:variant>
      <vt:variant>
        <vt:i4>1209524345</vt:i4>
      </vt:variant>
      <vt:variant>
        <vt:i4>293020</vt:i4>
      </vt:variant>
      <vt:variant>
        <vt:i4>1191</vt:i4>
      </vt:variant>
      <vt:variant>
        <vt:i4>1</vt:i4>
      </vt:variant>
      <vt:variant>
        <vt:lpwstr>D:\マニュアル関連\6-農林NSS2016\0-原稿\1-1利用者マニュアル（一般利用者編）\IMG\付録\guE02026dswv03.png</vt:lpwstr>
      </vt:variant>
      <vt:variant>
        <vt:lpwstr/>
      </vt:variant>
      <vt:variant>
        <vt:i4>1209524351</vt:i4>
      </vt:variant>
      <vt:variant>
        <vt:i4>293308</vt:i4>
      </vt:variant>
      <vt:variant>
        <vt:i4>1192</vt:i4>
      </vt:variant>
      <vt:variant>
        <vt:i4>1</vt:i4>
      </vt:variant>
      <vt:variant>
        <vt:lpwstr>D:\マニュアル関連\6-農林NSS2016\0-原稿\1-1利用者マニュアル（一般利用者編）\IMG\付録\guE02027dswv04.png</vt:lpwstr>
      </vt:variant>
      <vt:variant>
        <vt:lpwstr/>
      </vt:variant>
      <vt:variant>
        <vt:i4>1211490376</vt:i4>
      </vt:variant>
      <vt:variant>
        <vt:i4>294874</vt:i4>
      </vt:variant>
      <vt:variant>
        <vt:i4>1193</vt:i4>
      </vt:variant>
      <vt:variant>
        <vt:i4>1</vt:i4>
      </vt:variant>
      <vt:variant>
        <vt:lpwstr>D:\マニュアル関連\6-農林NSS2016\0-原稿\1-1利用者マニュアル（一般利用者編）\IMG\付録\guE02031.png</vt:lpwstr>
      </vt:variant>
      <vt:variant>
        <vt:lpwstr/>
      </vt:variant>
      <vt:variant>
        <vt:i4>1211490379</vt:i4>
      </vt:variant>
      <vt:variant>
        <vt:i4>295224</vt:i4>
      </vt:variant>
      <vt:variant>
        <vt:i4>1194</vt:i4>
      </vt:variant>
      <vt:variant>
        <vt:i4>1</vt:i4>
      </vt:variant>
      <vt:variant>
        <vt:lpwstr>D:\マニュアル関連\6-農林NSS2016\0-原稿\1-1利用者マニュアル（一般利用者編）\IMG\付録\guE02032.png</vt:lpwstr>
      </vt:variant>
      <vt:variant>
        <vt:lpwstr/>
      </vt:variant>
      <vt:variant>
        <vt:i4>1211490381</vt:i4>
      </vt:variant>
      <vt:variant>
        <vt:i4>295956</vt:i4>
      </vt:variant>
      <vt:variant>
        <vt:i4>1195</vt:i4>
      </vt:variant>
      <vt:variant>
        <vt:i4>1</vt:i4>
      </vt:variant>
      <vt:variant>
        <vt:lpwstr>D:\マニュアル関連\6-農林NSS2016\0-原稿\1-1利用者マニュアル（一般利用者編）\IMG\付録\guE02034.png</vt:lpwstr>
      </vt:variant>
      <vt:variant>
        <vt:lpwstr/>
      </vt:variant>
      <vt:variant>
        <vt:i4>1211490380</vt:i4>
      </vt:variant>
      <vt:variant>
        <vt:i4>296210</vt:i4>
      </vt:variant>
      <vt:variant>
        <vt:i4>1196</vt:i4>
      </vt:variant>
      <vt:variant>
        <vt:i4>1</vt:i4>
      </vt:variant>
      <vt:variant>
        <vt:lpwstr>D:\マニュアル関連\6-農林NSS2016\0-原稿\1-1利用者マニュアル（一般利用者編）\IMG\付録\guE02035.png</vt:lpwstr>
      </vt:variant>
      <vt:variant>
        <vt:lpwstr/>
      </vt:variant>
      <vt:variant>
        <vt:i4>1211490383</vt:i4>
      </vt:variant>
      <vt:variant>
        <vt:i4>296820</vt:i4>
      </vt:variant>
      <vt:variant>
        <vt:i4>1197</vt:i4>
      </vt:variant>
      <vt:variant>
        <vt:i4>1</vt:i4>
      </vt:variant>
      <vt:variant>
        <vt:lpwstr>D:\マニュアル関連\6-農林NSS2016\0-原稿\1-1利用者マニュアル（一般利用者編）\IMG\付録\guE02036.png</vt:lpwstr>
      </vt:variant>
      <vt:variant>
        <vt:lpwstr/>
      </vt:variant>
      <vt:variant>
        <vt:i4>1211490376</vt:i4>
      </vt:variant>
      <vt:variant>
        <vt:i4>298292</vt:i4>
      </vt:variant>
      <vt:variant>
        <vt:i4>1198</vt:i4>
      </vt:variant>
      <vt:variant>
        <vt:i4>1</vt:i4>
      </vt:variant>
      <vt:variant>
        <vt:lpwstr>D:\マニュアル関連\6-農林NSS2016\0-原稿\1-1利用者マニュアル（一般利用者編）\IMG\付録\guE03021.png</vt:lpwstr>
      </vt:variant>
      <vt:variant>
        <vt:lpwstr/>
      </vt:variant>
      <vt:variant>
        <vt:i4>1211490379</vt:i4>
      </vt:variant>
      <vt:variant>
        <vt:i4>299358</vt:i4>
      </vt:variant>
      <vt:variant>
        <vt:i4>1199</vt:i4>
      </vt:variant>
      <vt:variant>
        <vt:i4>1</vt:i4>
      </vt:variant>
      <vt:variant>
        <vt:lpwstr>D:\マニュアル関連\6-農林NSS2016\0-原稿\1-1利用者マニュアル（一般利用者編）\IMG\付録\guE03022.png</vt:lpwstr>
      </vt:variant>
      <vt:variant>
        <vt:lpwstr/>
      </vt:variant>
      <vt:variant>
        <vt:i4>1208410232</vt:i4>
      </vt:variant>
      <vt:variant>
        <vt:i4>300574</vt:i4>
      </vt:variant>
      <vt:variant>
        <vt:i4>1200</vt:i4>
      </vt:variant>
      <vt:variant>
        <vt:i4>1</vt:i4>
      </vt:variant>
      <vt:variant>
        <vt:lpwstr>D:\マニュアル関連\6-農林NSS2016\0-原稿\1-1利用者マニュアル（一般利用者編）\IMG\付録\guF011.png</vt:lpwstr>
      </vt:variant>
      <vt:variant>
        <vt:lpwstr/>
      </vt:variant>
      <vt:variant>
        <vt:i4>1748186288</vt:i4>
      </vt:variant>
      <vt:variant>
        <vt:i4>-1</vt:i4>
      </vt:variant>
      <vt:variant>
        <vt:i4>5389</vt:i4>
      </vt:variant>
      <vt:variant>
        <vt:i4>1</vt:i4>
      </vt:variant>
      <vt:variant>
        <vt:lpwstr>C:\Users\00816804\Desktop\20130222\1-1利用者マニュアル（一般利用者編）\IMG\付録\guD02033.png</vt:lpwstr>
      </vt:variant>
      <vt:variant>
        <vt:lpwstr/>
      </vt:variant>
      <vt:variant>
        <vt:i4>-613044560</vt:i4>
      </vt:variant>
      <vt:variant>
        <vt:i4>-1</vt:i4>
      </vt:variant>
      <vt:variant>
        <vt:i4>5395</vt:i4>
      </vt:variant>
      <vt:variant>
        <vt:i4>1</vt:i4>
      </vt:variant>
      <vt:variant>
        <vt:lpwstr>D:\マニュアル関連\6-農林NSS2016\0-原稿\1-1利用者マニュアル（一般利用者編）\IMG\top_logo.gif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NSS利用者マニュアル</dc:title>
  <dc:subject/>
  <dc:creator>Kijima, Sayuri/木島 小百合</dc:creator>
  <cp:keywords/>
  <dc:description/>
  <cp:lastModifiedBy>Kijima, Sayuri/木島 小百合</cp:lastModifiedBy>
  <cp:revision>10</cp:revision>
  <cp:lastPrinted>2017-04-04T12:09:00Z</cp:lastPrinted>
  <dcterms:created xsi:type="dcterms:W3CDTF">2022-01-21T05:51:00Z</dcterms:created>
  <dcterms:modified xsi:type="dcterms:W3CDTF">2022-02-09T01:40:00Z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295cc1-d279-42ac-ab4d-3b0f4fece050_Enabled">
    <vt:lpwstr>true</vt:lpwstr>
  </property>
  <property fmtid="{D5CDD505-2E9C-101B-9397-08002B2CF9AE}" pid="3" name="MSIP_Label_a7295cc1-d279-42ac-ab4d-3b0f4fece050_SetDate">
    <vt:lpwstr>2021-11-12T05:35:16Z</vt:lpwstr>
  </property>
  <property fmtid="{D5CDD505-2E9C-101B-9397-08002B2CF9AE}" pid="4" name="MSIP_Label_a7295cc1-d279-42ac-ab4d-3b0f4fece050_Method">
    <vt:lpwstr>Standard</vt:lpwstr>
  </property>
  <property fmtid="{D5CDD505-2E9C-101B-9397-08002B2CF9AE}" pid="5" name="MSIP_Label_a7295cc1-d279-42ac-ab4d-3b0f4fece050_Name">
    <vt:lpwstr>FUJITSU-RESTRICTED​</vt:lpwstr>
  </property>
  <property fmtid="{D5CDD505-2E9C-101B-9397-08002B2CF9AE}" pid="6" name="MSIP_Label_a7295cc1-d279-42ac-ab4d-3b0f4fece050_SiteId">
    <vt:lpwstr>a19f121d-81e1-4858-a9d8-736e267fd4c7</vt:lpwstr>
  </property>
  <property fmtid="{D5CDD505-2E9C-101B-9397-08002B2CF9AE}" pid="7" name="MSIP_Label_a7295cc1-d279-42ac-ab4d-3b0f4fece050_ActionId">
    <vt:lpwstr>5a71f4bb-8a9d-498d-8810-7a3635cdecc4</vt:lpwstr>
  </property>
  <property fmtid="{D5CDD505-2E9C-101B-9397-08002B2CF9AE}" pid="8" name="MSIP_Label_a7295cc1-d279-42ac-ab4d-3b0f4fece050_ContentBits">
    <vt:lpwstr>0</vt:lpwstr>
  </property>
</Properties>
</file>